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BD2AC" w14:textId="77777777" w:rsidR="00B8369E" w:rsidRPr="0050716D" w:rsidRDefault="00B8369E" w:rsidP="00725CF5">
      <w:pPr>
        <w:pStyle w:val="Overskrift1"/>
      </w:pPr>
      <w:r w:rsidRPr="0050716D">
        <w:t>Referat:</w:t>
      </w:r>
      <w:r w:rsidRPr="0050716D">
        <w:tab/>
      </w:r>
      <w:r w:rsidRPr="0050716D">
        <w:tab/>
      </w:r>
      <w:r w:rsidR="008D01B6" w:rsidRPr="0050716D">
        <w:t>Kampsportsudvalgsm</w:t>
      </w:r>
      <w:r w:rsidR="000E3C8C" w:rsidRPr="0050716D">
        <w:t>øde</w:t>
      </w:r>
    </w:p>
    <w:p w14:paraId="0A0E02C1" w14:textId="539CB7A1" w:rsidR="00131746" w:rsidRDefault="00B8369E" w:rsidP="00B8369E">
      <w:pPr>
        <w:rPr>
          <w:rFonts w:ascii="Calibri" w:hAnsi="Calibri" w:cs="Arial"/>
          <w:sz w:val="22"/>
        </w:rPr>
      </w:pPr>
      <w:r w:rsidRPr="0050716D">
        <w:rPr>
          <w:rFonts w:ascii="Calibri" w:hAnsi="Calibri" w:cs="Arial"/>
          <w:sz w:val="22"/>
        </w:rPr>
        <w:t xml:space="preserve">                       </w:t>
      </w:r>
      <w:r w:rsidRPr="0050716D">
        <w:rPr>
          <w:rFonts w:ascii="Calibri" w:hAnsi="Calibri" w:cs="Arial"/>
          <w:sz w:val="22"/>
        </w:rPr>
        <w:br/>
        <w:t xml:space="preserve">                        Tid og sted:</w:t>
      </w:r>
      <w:r w:rsidRPr="0050716D">
        <w:rPr>
          <w:rFonts w:ascii="Calibri" w:hAnsi="Calibri" w:cs="Arial"/>
          <w:sz w:val="22"/>
        </w:rPr>
        <w:tab/>
      </w:r>
      <w:r w:rsidRPr="0050716D">
        <w:rPr>
          <w:rFonts w:ascii="Calibri" w:hAnsi="Calibri" w:cs="Arial"/>
          <w:sz w:val="22"/>
        </w:rPr>
        <w:tab/>
      </w:r>
      <w:proofErr w:type="gramStart"/>
      <w:r w:rsidR="00805296">
        <w:rPr>
          <w:rFonts w:ascii="Calibri" w:hAnsi="Calibri" w:cs="Arial"/>
          <w:sz w:val="22"/>
        </w:rPr>
        <w:t>Man</w:t>
      </w:r>
      <w:r w:rsidR="000E3C8C" w:rsidRPr="0050716D">
        <w:rPr>
          <w:rFonts w:ascii="Calibri" w:hAnsi="Calibri" w:cs="Arial"/>
          <w:sz w:val="22"/>
        </w:rPr>
        <w:t>dag</w:t>
      </w:r>
      <w:proofErr w:type="gramEnd"/>
      <w:r w:rsidR="00A81CE5" w:rsidRPr="0050716D">
        <w:rPr>
          <w:rFonts w:ascii="Calibri" w:hAnsi="Calibri" w:cs="Arial"/>
          <w:sz w:val="22"/>
        </w:rPr>
        <w:t xml:space="preserve"> den </w:t>
      </w:r>
      <w:r w:rsidR="00785FD2">
        <w:rPr>
          <w:rFonts w:ascii="Calibri" w:hAnsi="Calibri" w:cs="Arial"/>
          <w:sz w:val="22"/>
        </w:rPr>
        <w:t>2</w:t>
      </w:r>
      <w:r w:rsidR="00805296">
        <w:rPr>
          <w:rFonts w:ascii="Calibri" w:hAnsi="Calibri" w:cs="Arial"/>
          <w:sz w:val="22"/>
        </w:rPr>
        <w:t>3</w:t>
      </w:r>
      <w:r w:rsidR="000E2412">
        <w:rPr>
          <w:rFonts w:ascii="Calibri" w:hAnsi="Calibri" w:cs="Arial"/>
          <w:sz w:val="22"/>
        </w:rPr>
        <w:t xml:space="preserve">. </w:t>
      </w:r>
      <w:r w:rsidR="00785FD2">
        <w:rPr>
          <w:rFonts w:ascii="Calibri" w:hAnsi="Calibri" w:cs="Arial"/>
          <w:sz w:val="22"/>
        </w:rPr>
        <w:t>maj</w:t>
      </w:r>
      <w:r w:rsidR="006B7B13" w:rsidRPr="0050716D">
        <w:rPr>
          <w:rFonts w:ascii="Calibri" w:hAnsi="Calibri" w:cs="Arial"/>
          <w:sz w:val="22"/>
        </w:rPr>
        <w:t xml:space="preserve"> 20</w:t>
      </w:r>
      <w:r w:rsidR="00805296">
        <w:rPr>
          <w:rFonts w:ascii="Calibri" w:hAnsi="Calibri" w:cs="Arial"/>
          <w:sz w:val="22"/>
        </w:rPr>
        <w:t>22</w:t>
      </w:r>
    </w:p>
    <w:p w14:paraId="568C59AA" w14:textId="1D10443A" w:rsidR="00B8369E" w:rsidRPr="0050716D" w:rsidRDefault="00B03298" w:rsidP="00131746">
      <w:pPr>
        <w:ind w:left="2608" w:firstLine="1304"/>
        <w:rPr>
          <w:rFonts w:ascii="Calibri" w:hAnsi="Calibri" w:cs="Arial"/>
          <w:sz w:val="22"/>
        </w:rPr>
      </w:pPr>
      <w:r w:rsidRPr="0050716D">
        <w:rPr>
          <w:rFonts w:ascii="Calibri" w:hAnsi="Calibri" w:cs="Arial"/>
          <w:sz w:val="22"/>
        </w:rPr>
        <w:t xml:space="preserve">kl. </w:t>
      </w:r>
      <w:r w:rsidR="006B7B13" w:rsidRPr="0050716D">
        <w:rPr>
          <w:rFonts w:ascii="Calibri" w:hAnsi="Calibri" w:cs="Arial"/>
          <w:sz w:val="22"/>
        </w:rPr>
        <w:t>1</w:t>
      </w:r>
      <w:r w:rsidR="00805296">
        <w:rPr>
          <w:rFonts w:ascii="Calibri" w:hAnsi="Calibri" w:cs="Arial"/>
          <w:sz w:val="22"/>
        </w:rPr>
        <w:t>8-19.30</w:t>
      </w:r>
      <w:r w:rsidR="00B8369E" w:rsidRPr="0050716D">
        <w:rPr>
          <w:rFonts w:ascii="Calibri" w:hAnsi="Calibri" w:cs="Arial"/>
          <w:sz w:val="22"/>
        </w:rPr>
        <w:tab/>
      </w:r>
      <w:r w:rsidR="00B8369E" w:rsidRPr="0050716D">
        <w:rPr>
          <w:rFonts w:ascii="Calibri" w:hAnsi="Calibri" w:cs="Arial"/>
          <w:sz w:val="22"/>
        </w:rPr>
        <w:tab/>
      </w:r>
      <w:r w:rsidR="006B7B13" w:rsidRPr="0050716D">
        <w:rPr>
          <w:rFonts w:ascii="Calibri" w:hAnsi="Calibri" w:cs="Arial"/>
          <w:sz w:val="22"/>
        </w:rPr>
        <w:t>Frederiksberg Hallerne</w:t>
      </w:r>
    </w:p>
    <w:p w14:paraId="6158A765" w14:textId="77777777" w:rsidR="00B8369E" w:rsidRPr="0050716D" w:rsidRDefault="00B8369E" w:rsidP="00B8369E">
      <w:pPr>
        <w:ind w:left="2608" w:hanging="1304"/>
        <w:rPr>
          <w:rFonts w:ascii="Calibri" w:hAnsi="Calibri" w:cs="Arial"/>
          <w:sz w:val="22"/>
        </w:rPr>
      </w:pPr>
    </w:p>
    <w:p w14:paraId="211AC953" w14:textId="14161960" w:rsidR="00165E1C" w:rsidRDefault="00B8369E" w:rsidP="00F70926">
      <w:pPr>
        <w:ind w:left="3402" w:hanging="2098"/>
        <w:rPr>
          <w:rFonts w:ascii="Calibri" w:hAnsi="Calibri" w:cs="Arial"/>
          <w:sz w:val="22"/>
        </w:rPr>
      </w:pPr>
      <w:r w:rsidRPr="0050716D">
        <w:rPr>
          <w:rFonts w:ascii="Calibri" w:hAnsi="Calibri" w:cs="Arial"/>
          <w:sz w:val="22"/>
        </w:rPr>
        <w:t xml:space="preserve">Tilstede:  </w:t>
      </w:r>
      <w:r w:rsidRPr="0050716D">
        <w:rPr>
          <w:rFonts w:ascii="Calibri" w:hAnsi="Calibri" w:cs="Arial"/>
          <w:sz w:val="22"/>
        </w:rPr>
        <w:tab/>
      </w:r>
    </w:p>
    <w:p w14:paraId="131E0CB5" w14:textId="77777777" w:rsidR="00F70926" w:rsidRDefault="00F70926" w:rsidP="00F70926">
      <w:pPr>
        <w:ind w:left="3402"/>
        <w:rPr>
          <w:rFonts w:ascii="Calibri" w:hAnsi="Calibri" w:cs="Arial"/>
          <w:sz w:val="22"/>
        </w:rPr>
      </w:pPr>
      <w:r w:rsidRPr="00F70926">
        <w:rPr>
          <w:rFonts w:ascii="Calibri" w:hAnsi="Calibri" w:cs="Arial"/>
          <w:sz w:val="22"/>
        </w:rPr>
        <w:t xml:space="preserve">CB – Chamara Bulathsinhala, Frb. </w:t>
      </w:r>
      <w:proofErr w:type="spellStart"/>
      <w:r w:rsidRPr="00F70926">
        <w:rPr>
          <w:rFonts w:ascii="Calibri" w:hAnsi="Calibri" w:cs="Arial"/>
          <w:sz w:val="22"/>
        </w:rPr>
        <w:t>Ju-Jutsu</w:t>
      </w:r>
      <w:proofErr w:type="spellEnd"/>
      <w:r>
        <w:rPr>
          <w:rFonts w:ascii="Calibri" w:hAnsi="Calibri" w:cs="Arial"/>
          <w:sz w:val="22"/>
        </w:rPr>
        <w:t xml:space="preserve"> </w:t>
      </w:r>
    </w:p>
    <w:p w14:paraId="42E5F194" w14:textId="77777777" w:rsidR="00805296" w:rsidRDefault="00805296" w:rsidP="00F70926">
      <w:pPr>
        <w:ind w:left="3402"/>
        <w:rPr>
          <w:rFonts w:ascii="Calibri" w:hAnsi="Calibri" w:cs="Arial"/>
          <w:sz w:val="22"/>
        </w:rPr>
      </w:pPr>
      <w:r w:rsidRPr="00165E1C">
        <w:rPr>
          <w:rFonts w:ascii="Calibri" w:hAnsi="Calibri" w:cs="Arial"/>
          <w:sz w:val="22"/>
        </w:rPr>
        <w:t xml:space="preserve">KBJ - Kenneth Bo Jørgensen, </w:t>
      </w:r>
      <w:proofErr w:type="spellStart"/>
      <w:r w:rsidRPr="00165E1C">
        <w:rPr>
          <w:rFonts w:ascii="Calibri" w:hAnsi="Calibri" w:cs="Arial"/>
          <w:sz w:val="22"/>
        </w:rPr>
        <w:t>Mujin-kai</w:t>
      </w:r>
      <w:proofErr w:type="spellEnd"/>
    </w:p>
    <w:p w14:paraId="226D6DEA" w14:textId="0996DBA2" w:rsidR="00805296" w:rsidRDefault="00805296" w:rsidP="00F70926">
      <w:pPr>
        <w:ind w:left="3402"/>
        <w:rPr>
          <w:rFonts w:ascii="Calibri" w:hAnsi="Calibri" w:cs="Arial"/>
          <w:sz w:val="22"/>
        </w:rPr>
      </w:pPr>
      <w:r>
        <w:rPr>
          <w:rFonts w:ascii="Calibri" w:hAnsi="Calibri" w:cs="Arial"/>
          <w:sz w:val="22"/>
        </w:rPr>
        <w:t>MM- Maria Brink Madsen, Idrætsudvalget</w:t>
      </w:r>
    </w:p>
    <w:p w14:paraId="08ABAC97" w14:textId="19F9E25B" w:rsidR="00F70926" w:rsidRPr="0073430F" w:rsidRDefault="00805296" w:rsidP="00F70926">
      <w:pPr>
        <w:ind w:left="3402"/>
        <w:rPr>
          <w:rFonts w:ascii="Calibri" w:hAnsi="Calibri" w:cs="Arial"/>
          <w:sz w:val="22"/>
        </w:rPr>
      </w:pPr>
      <w:r>
        <w:rPr>
          <w:rFonts w:ascii="Calibri" w:hAnsi="Calibri" w:cs="Arial"/>
          <w:sz w:val="22"/>
        </w:rPr>
        <w:t xml:space="preserve">MJ - </w:t>
      </w:r>
      <w:r w:rsidR="00F70926" w:rsidRPr="00F70926">
        <w:rPr>
          <w:rFonts w:ascii="Calibri" w:hAnsi="Calibri" w:cs="Arial"/>
          <w:sz w:val="22"/>
        </w:rPr>
        <w:t xml:space="preserve">Michael Johansen, Kbh. </w:t>
      </w:r>
      <w:r w:rsidR="00F70926" w:rsidRPr="0073430F">
        <w:rPr>
          <w:rFonts w:ascii="Calibri" w:hAnsi="Calibri" w:cs="Arial"/>
          <w:sz w:val="22"/>
        </w:rPr>
        <w:t xml:space="preserve">ITF </w:t>
      </w:r>
      <w:proofErr w:type="spellStart"/>
      <w:r w:rsidR="00F70926" w:rsidRPr="0073430F">
        <w:rPr>
          <w:rFonts w:ascii="Calibri" w:hAnsi="Calibri" w:cs="Arial"/>
          <w:sz w:val="22"/>
        </w:rPr>
        <w:t>Taekwon-do</w:t>
      </w:r>
      <w:proofErr w:type="spellEnd"/>
    </w:p>
    <w:p w14:paraId="2996C589" w14:textId="77777777" w:rsidR="00805296" w:rsidRPr="0073430F" w:rsidRDefault="00805296" w:rsidP="00FC603A">
      <w:pPr>
        <w:ind w:left="3402"/>
        <w:rPr>
          <w:rFonts w:ascii="Calibri" w:hAnsi="Calibri" w:cs="Arial"/>
          <w:sz w:val="22"/>
        </w:rPr>
      </w:pPr>
      <w:r w:rsidRPr="0073430F">
        <w:rPr>
          <w:rFonts w:ascii="Calibri" w:hAnsi="Calibri" w:cs="Arial"/>
          <w:sz w:val="22"/>
        </w:rPr>
        <w:t>NS – Nicolai Sichlau, Kyudojo Seishinkan</w:t>
      </w:r>
    </w:p>
    <w:p w14:paraId="692CAB6E" w14:textId="5DE15C17" w:rsidR="009A5072" w:rsidRPr="0073430F" w:rsidRDefault="009A5072" w:rsidP="00FC603A">
      <w:pPr>
        <w:ind w:left="3402"/>
        <w:rPr>
          <w:rFonts w:ascii="Calibri" w:hAnsi="Calibri" w:cs="Arial"/>
          <w:sz w:val="22"/>
        </w:rPr>
      </w:pPr>
      <w:r w:rsidRPr="0073430F">
        <w:rPr>
          <w:rFonts w:ascii="Calibri" w:hAnsi="Calibri" w:cs="Arial"/>
          <w:sz w:val="22"/>
        </w:rPr>
        <w:t>RL - Ralf Lindahl, Frb. Karate</w:t>
      </w:r>
    </w:p>
    <w:p w14:paraId="71B97AA4" w14:textId="77777777" w:rsidR="006B7B13" w:rsidRPr="0073430F" w:rsidRDefault="00A54711" w:rsidP="00F70926">
      <w:pPr>
        <w:ind w:left="3402"/>
        <w:rPr>
          <w:rFonts w:ascii="Calibri" w:hAnsi="Calibri" w:cs="Arial"/>
          <w:sz w:val="22"/>
        </w:rPr>
      </w:pPr>
      <w:r w:rsidRPr="0073430F">
        <w:rPr>
          <w:rFonts w:ascii="Calibri" w:hAnsi="Calibri" w:cs="Arial"/>
          <w:sz w:val="22"/>
        </w:rPr>
        <w:t xml:space="preserve">TWH - </w:t>
      </w:r>
      <w:r w:rsidR="006B7B13" w:rsidRPr="0073430F">
        <w:rPr>
          <w:rFonts w:ascii="Calibri" w:hAnsi="Calibri" w:cs="Arial"/>
          <w:sz w:val="22"/>
        </w:rPr>
        <w:t>Thomas Wessel Hansen, Frb. Aikido</w:t>
      </w:r>
    </w:p>
    <w:p w14:paraId="54441B7E" w14:textId="63A2A161" w:rsidR="00165E1C" w:rsidRPr="00805296" w:rsidRDefault="0088275D" w:rsidP="00805296">
      <w:pPr>
        <w:ind w:left="3402"/>
        <w:rPr>
          <w:rFonts w:ascii="Calibri" w:hAnsi="Calibri" w:cs="Arial"/>
          <w:sz w:val="22"/>
          <w:lang w:val="sv-SE"/>
        </w:rPr>
      </w:pPr>
      <w:r w:rsidRPr="0073430F">
        <w:rPr>
          <w:rFonts w:ascii="Calibri" w:hAnsi="Calibri" w:cs="Arial"/>
          <w:sz w:val="22"/>
        </w:rPr>
        <w:t xml:space="preserve">LH - Lisbeth Hansen, fmd. </w:t>
      </w:r>
      <w:r w:rsidRPr="00805296">
        <w:rPr>
          <w:rFonts w:ascii="Calibri" w:hAnsi="Calibri" w:cs="Arial"/>
          <w:sz w:val="22"/>
          <w:lang w:val="sv-SE"/>
        </w:rPr>
        <w:t>&amp; ref.</w:t>
      </w:r>
    </w:p>
    <w:p w14:paraId="53DFA3B6" w14:textId="77777777" w:rsidR="008D01B6" w:rsidRPr="00165E1C" w:rsidRDefault="008D01B6" w:rsidP="00B8369E">
      <w:pPr>
        <w:ind w:left="3912" w:hanging="2608"/>
        <w:rPr>
          <w:rFonts w:ascii="Calibri" w:hAnsi="Calibri" w:cs="Arial"/>
        </w:rPr>
      </w:pPr>
    </w:p>
    <w:p w14:paraId="45986F62" w14:textId="77777777" w:rsidR="003220B0" w:rsidRPr="00165E1C" w:rsidRDefault="00B8369E" w:rsidP="003220B0">
      <w:pPr>
        <w:jc w:val="both"/>
        <w:rPr>
          <w:rFonts w:ascii="Calibri" w:hAnsi="Calibri" w:cs="Arial"/>
        </w:rPr>
      </w:pPr>
      <w:r w:rsidRPr="00165E1C">
        <w:rPr>
          <w:rFonts w:ascii="Calibri" w:hAnsi="Calibri" w:cs="Arial"/>
        </w:rPr>
        <w:t xml:space="preserve">                                             </w:t>
      </w:r>
      <w:r w:rsidRPr="00165E1C">
        <w:rPr>
          <w:rFonts w:ascii="Calibri" w:hAnsi="Calibri" w:cs="Arial"/>
        </w:rPr>
        <w:tab/>
      </w:r>
      <w:r w:rsidRPr="00165E1C">
        <w:rPr>
          <w:rFonts w:ascii="Calibri" w:hAnsi="Calibri" w:cs="Arial"/>
        </w:rPr>
        <w:tab/>
        <w:t xml:space="preserve">                                                                                                        </w:t>
      </w:r>
      <w:r w:rsidR="003220B0" w:rsidRPr="00165E1C">
        <w:rPr>
          <w:rFonts w:ascii="Calibri" w:hAnsi="Calibri" w:cs="Arial"/>
        </w:rPr>
        <w:t xml:space="preserve">                               </w:t>
      </w:r>
    </w:p>
    <w:p w14:paraId="03F5DC85" w14:textId="77777777" w:rsidR="00A81CE5" w:rsidRPr="00805296" w:rsidRDefault="00A81CE5" w:rsidP="00D61319">
      <w:pPr>
        <w:rPr>
          <w:rFonts w:asciiTheme="minorHAnsi" w:hAnsiTheme="minorHAnsi" w:cstheme="minorHAnsi"/>
          <w:b/>
          <w:lang w:val="fi-FI"/>
        </w:rPr>
      </w:pPr>
      <w:r w:rsidRPr="00805296">
        <w:rPr>
          <w:rFonts w:asciiTheme="minorHAnsi" w:hAnsiTheme="minorHAnsi" w:cstheme="minorHAnsi"/>
          <w:b/>
          <w:lang w:val="fi-FI"/>
        </w:rPr>
        <w:t>DAGSORDEN:</w:t>
      </w:r>
    </w:p>
    <w:p w14:paraId="0A198C99" w14:textId="77777777" w:rsidR="00A81CE5" w:rsidRPr="00805296" w:rsidRDefault="00A81CE5" w:rsidP="00D61319">
      <w:pPr>
        <w:rPr>
          <w:rFonts w:asciiTheme="minorHAnsi" w:hAnsiTheme="minorHAnsi" w:cstheme="minorHAnsi"/>
          <w:b/>
          <w:lang w:val="fi-FI"/>
        </w:rPr>
      </w:pPr>
    </w:p>
    <w:p w14:paraId="2BE86052" w14:textId="77777777" w:rsidR="00805296" w:rsidRPr="00805296" w:rsidRDefault="00805296" w:rsidP="00805296">
      <w:pPr>
        <w:pStyle w:val="Listeafsnit"/>
        <w:numPr>
          <w:ilvl w:val="0"/>
          <w:numId w:val="40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805296">
        <w:rPr>
          <w:rFonts w:asciiTheme="minorHAnsi" w:eastAsia="Times New Roman" w:hAnsiTheme="minorHAnsi" w:cstheme="minorHAnsi"/>
          <w:sz w:val="24"/>
          <w:szCs w:val="24"/>
        </w:rPr>
        <w:t>Velkommen / Intro</w:t>
      </w:r>
    </w:p>
    <w:p w14:paraId="0CC3EA75" w14:textId="77777777" w:rsidR="00805296" w:rsidRPr="00805296" w:rsidRDefault="00805296" w:rsidP="00805296">
      <w:pPr>
        <w:pStyle w:val="Listeafsnit"/>
        <w:numPr>
          <w:ilvl w:val="0"/>
          <w:numId w:val="40"/>
        </w:numPr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805296">
        <w:rPr>
          <w:rFonts w:asciiTheme="minorHAnsi" w:eastAsia="Times New Roman" w:hAnsiTheme="minorHAnsi" w:cstheme="minorHAnsi"/>
          <w:sz w:val="24"/>
          <w:szCs w:val="24"/>
        </w:rPr>
        <w:t>FIUs</w:t>
      </w:r>
      <w:proofErr w:type="spellEnd"/>
      <w:r w:rsidRPr="00805296">
        <w:rPr>
          <w:rFonts w:asciiTheme="minorHAnsi" w:eastAsia="Times New Roman" w:hAnsiTheme="minorHAnsi" w:cstheme="minorHAnsi"/>
          <w:sz w:val="24"/>
          <w:szCs w:val="24"/>
        </w:rPr>
        <w:t xml:space="preserve"> Kampsportsudvalg</w:t>
      </w:r>
    </w:p>
    <w:p w14:paraId="5306349D" w14:textId="77777777" w:rsidR="00805296" w:rsidRPr="00805296" w:rsidRDefault="00805296" w:rsidP="00805296">
      <w:pPr>
        <w:pStyle w:val="Listeafsnit"/>
        <w:numPr>
          <w:ilvl w:val="0"/>
          <w:numId w:val="40"/>
        </w:numPr>
        <w:rPr>
          <w:rFonts w:asciiTheme="minorHAnsi" w:eastAsia="Times New Roman" w:hAnsiTheme="minorHAnsi" w:cstheme="minorHAnsi"/>
          <w:sz w:val="24"/>
          <w:szCs w:val="24"/>
          <w:lang w:val="nb-NO"/>
        </w:rPr>
      </w:pPr>
      <w:r w:rsidRPr="00805296">
        <w:rPr>
          <w:rFonts w:asciiTheme="minorHAnsi" w:eastAsia="Times New Roman" w:hAnsiTheme="minorHAnsi" w:cstheme="minorHAnsi"/>
          <w:sz w:val="24"/>
          <w:szCs w:val="24"/>
          <w:lang w:val="nb-NO"/>
        </w:rPr>
        <w:t>Livet i FIUs kampsportsklubber (bordet rundt)</w:t>
      </w:r>
    </w:p>
    <w:p w14:paraId="301D4806" w14:textId="77777777" w:rsidR="00805296" w:rsidRPr="00805296" w:rsidRDefault="00805296" w:rsidP="00805296">
      <w:pPr>
        <w:pStyle w:val="Listeafsnit"/>
        <w:numPr>
          <w:ilvl w:val="0"/>
          <w:numId w:val="40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805296">
        <w:rPr>
          <w:rFonts w:asciiTheme="minorHAnsi" w:eastAsia="Times New Roman" w:hAnsiTheme="minorHAnsi" w:cstheme="minorHAnsi"/>
          <w:sz w:val="24"/>
          <w:szCs w:val="24"/>
        </w:rPr>
        <w:t>Træningstider i sæson 2022/2023</w:t>
      </w:r>
    </w:p>
    <w:p w14:paraId="6E60D19D" w14:textId="77777777" w:rsidR="00805296" w:rsidRPr="00805296" w:rsidRDefault="00805296" w:rsidP="00805296">
      <w:pPr>
        <w:pStyle w:val="Listeafsnit"/>
        <w:numPr>
          <w:ilvl w:val="0"/>
          <w:numId w:val="40"/>
        </w:numPr>
        <w:rPr>
          <w:rFonts w:asciiTheme="minorHAnsi" w:eastAsia="Times New Roman" w:hAnsiTheme="minorHAnsi" w:cstheme="minorHAnsi"/>
          <w:sz w:val="24"/>
          <w:szCs w:val="24"/>
        </w:rPr>
      </w:pPr>
      <w:r w:rsidRPr="00805296">
        <w:rPr>
          <w:rFonts w:asciiTheme="minorHAnsi" w:eastAsia="Times New Roman" w:hAnsiTheme="minorHAnsi" w:cstheme="minorHAnsi"/>
          <w:sz w:val="24"/>
          <w:szCs w:val="24"/>
        </w:rPr>
        <w:t>Eventuelt</w:t>
      </w:r>
    </w:p>
    <w:p w14:paraId="28B1CE9A" w14:textId="77777777" w:rsidR="00B03298" w:rsidRPr="00805296" w:rsidRDefault="00B03298" w:rsidP="001B029C">
      <w:pPr>
        <w:pBdr>
          <w:bottom w:val="single" w:sz="4" w:space="1" w:color="auto"/>
        </w:pBdr>
        <w:rPr>
          <w:rFonts w:asciiTheme="minorHAnsi" w:hAnsiTheme="minorHAnsi" w:cstheme="minorHAnsi"/>
          <w:b/>
          <w:sz w:val="23"/>
          <w:szCs w:val="23"/>
          <w:u w:val="single"/>
          <w:lang w:val="fi-FI"/>
        </w:rPr>
      </w:pPr>
    </w:p>
    <w:p w14:paraId="484FA54A" w14:textId="77777777" w:rsidR="00B03298" w:rsidRPr="00805296" w:rsidRDefault="00B03298" w:rsidP="00646E1A">
      <w:pPr>
        <w:rPr>
          <w:rFonts w:asciiTheme="minorHAnsi" w:hAnsiTheme="minorHAnsi" w:cstheme="minorHAnsi"/>
          <w:b/>
          <w:sz w:val="22"/>
          <w:szCs w:val="22"/>
          <w:u w:val="single"/>
          <w:lang w:val="fi-FI"/>
        </w:rPr>
      </w:pPr>
    </w:p>
    <w:p w14:paraId="3284DC54" w14:textId="77777777" w:rsidR="001B029C" w:rsidRPr="00805296" w:rsidRDefault="001B029C" w:rsidP="00646E1A">
      <w:pPr>
        <w:rPr>
          <w:rFonts w:asciiTheme="minorHAnsi" w:hAnsiTheme="minorHAnsi" w:cstheme="minorHAnsi"/>
          <w:b/>
          <w:sz w:val="22"/>
          <w:szCs w:val="22"/>
          <w:u w:val="single"/>
          <w:lang w:val="fi-FI"/>
        </w:rPr>
      </w:pPr>
    </w:p>
    <w:p w14:paraId="2E055131" w14:textId="77777777" w:rsidR="00D61319" w:rsidRPr="00C92D74" w:rsidRDefault="001B029C" w:rsidP="001B029C">
      <w:pPr>
        <w:pStyle w:val="Listeafsnit"/>
        <w:numPr>
          <w:ilvl w:val="0"/>
          <w:numId w:val="31"/>
        </w:numPr>
        <w:rPr>
          <w:rFonts w:asciiTheme="minorHAnsi" w:hAnsiTheme="minorHAnsi" w:cs="Arial"/>
          <w:b/>
          <w:u w:val="single"/>
        </w:rPr>
      </w:pPr>
      <w:r w:rsidRPr="00C92D74">
        <w:rPr>
          <w:rFonts w:asciiTheme="minorHAnsi" w:hAnsiTheme="minorHAnsi" w:cs="Arial"/>
          <w:b/>
          <w:u w:val="single"/>
        </w:rPr>
        <w:t>Velkommen</w:t>
      </w:r>
    </w:p>
    <w:p w14:paraId="6D229D9D" w14:textId="43698BB9" w:rsidR="00337ADE" w:rsidRDefault="001B029C" w:rsidP="00AC5FD2">
      <w:pPr>
        <w:ind w:left="360"/>
        <w:rPr>
          <w:rFonts w:asciiTheme="minorHAnsi" w:hAnsiTheme="minorHAnsi"/>
          <w:sz w:val="22"/>
          <w:szCs w:val="22"/>
        </w:rPr>
      </w:pPr>
      <w:r w:rsidRPr="00C92D74">
        <w:rPr>
          <w:rFonts w:asciiTheme="minorHAnsi" w:hAnsiTheme="minorHAnsi"/>
          <w:sz w:val="22"/>
          <w:szCs w:val="22"/>
        </w:rPr>
        <w:t>Alle deltagere præsenterede sig</w:t>
      </w:r>
      <w:r w:rsidR="00AC5FD2">
        <w:rPr>
          <w:rFonts w:asciiTheme="minorHAnsi" w:hAnsiTheme="minorHAnsi"/>
          <w:sz w:val="22"/>
          <w:szCs w:val="22"/>
        </w:rPr>
        <w:t>, og d</w:t>
      </w:r>
      <w:r w:rsidR="00337ADE" w:rsidRPr="00C92D74">
        <w:rPr>
          <w:rFonts w:asciiTheme="minorHAnsi" w:hAnsiTheme="minorHAnsi"/>
          <w:sz w:val="22"/>
          <w:szCs w:val="22"/>
        </w:rPr>
        <w:t>agsorden blev præsenteret.</w:t>
      </w:r>
    </w:p>
    <w:p w14:paraId="43221BDD" w14:textId="7B00A98A" w:rsidR="00084F50" w:rsidRPr="00084F50" w:rsidRDefault="00084F50" w:rsidP="00AC5FD2">
      <w:pPr>
        <w:ind w:left="360"/>
        <w:rPr>
          <w:rFonts w:asciiTheme="minorHAnsi" w:hAnsiTheme="minorHAnsi"/>
          <w:sz w:val="22"/>
          <w:szCs w:val="22"/>
        </w:rPr>
      </w:pPr>
      <w:r w:rsidRPr="00084F50">
        <w:rPr>
          <w:rFonts w:asciiTheme="minorHAnsi" w:hAnsiTheme="minorHAnsi"/>
          <w:sz w:val="22"/>
          <w:szCs w:val="22"/>
        </w:rPr>
        <w:t>Kita Matsu Ryu har ved Peter Carlsson oplyst, at</w:t>
      </w:r>
      <w:r>
        <w:rPr>
          <w:rFonts w:asciiTheme="minorHAnsi" w:hAnsiTheme="minorHAnsi"/>
          <w:sz w:val="22"/>
          <w:szCs w:val="22"/>
        </w:rPr>
        <w:t xml:space="preserve"> de lukker klubben på Frederiksberg, da fremmødet efter corona har været for lille. </w:t>
      </w:r>
    </w:p>
    <w:p w14:paraId="6405732A" w14:textId="77777777" w:rsidR="00123B9B" w:rsidRPr="00084F50" w:rsidRDefault="00123B9B" w:rsidP="00646E1A">
      <w:pPr>
        <w:rPr>
          <w:rFonts w:asciiTheme="minorHAnsi" w:hAnsiTheme="minorHAnsi" w:cs="Arial"/>
          <w:sz w:val="22"/>
          <w:szCs w:val="22"/>
        </w:rPr>
      </w:pPr>
    </w:p>
    <w:p w14:paraId="398B49AB" w14:textId="0EAB8170" w:rsidR="00805296" w:rsidRPr="00805296" w:rsidRDefault="00805296" w:rsidP="006F3D1D">
      <w:pPr>
        <w:pStyle w:val="Listeafsnit"/>
        <w:numPr>
          <w:ilvl w:val="0"/>
          <w:numId w:val="31"/>
        </w:numPr>
        <w:rPr>
          <w:rFonts w:asciiTheme="minorHAnsi" w:hAnsiTheme="minorHAnsi"/>
          <w:b/>
          <w:bCs/>
          <w:u w:val="single"/>
        </w:rPr>
      </w:pPr>
      <w:proofErr w:type="spellStart"/>
      <w:r w:rsidRPr="00805296">
        <w:rPr>
          <w:rFonts w:asciiTheme="minorHAnsi" w:hAnsiTheme="minorHAnsi"/>
          <w:b/>
          <w:bCs/>
          <w:u w:val="single"/>
        </w:rPr>
        <w:t>FIUs</w:t>
      </w:r>
      <w:proofErr w:type="spellEnd"/>
      <w:r w:rsidRPr="00805296">
        <w:rPr>
          <w:rFonts w:asciiTheme="minorHAnsi" w:hAnsiTheme="minorHAnsi"/>
          <w:b/>
          <w:bCs/>
          <w:u w:val="single"/>
        </w:rPr>
        <w:t xml:space="preserve"> kampsportsudvalg</w:t>
      </w:r>
    </w:p>
    <w:p w14:paraId="009C1B70" w14:textId="09358296" w:rsidR="00AC5FD2" w:rsidRDefault="00AC5FD2" w:rsidP="00AC5FD2">
      <w:p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Udover at </w:t>
      </w:r>
      <w:r w:rsidRPr="00AC5FD2">
        <w:rPr>
          <w:rFonts w:asciiTheme="minorHAnsi" w:hAnsiTheme="minorHAnsi"/>
          <w:sz w:val="22"/>
          <w:szCs w:val="22"/>
        </w:rPr>
        <w:t>drøfte fordelingen af tiderne, der er tildelt kampsporterne for sæsonen 2022/2023</w:t>
      </w:r>
      <w:r>
        <w:rPr>
          <w:rFonts w:asciiTheme="minorHAnsi" w:hAnsiTheme="minorHAnsi"/>
          <w:sz w:val="22"/>
          <w:szCs w:val="22"/>
        </w:rPr>
        <w:t xml:space="preserve">, drøftede udvalget, hvad udvalget i øvrigt kan ’bruges til’, og om der er interesse for møder omkring andre emner. </w:t>
      </w:r>
    </w:p>
    <w:p w14:paraId="64DF650B" w14:textId="0733DE06" w:rsidR="00AC5FD2" w:rsidRDefault="00AC5FD2" w:rsidP="00AC5FD2">
      <w:p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Det kom der en længere snak og brainstorm ud af: </w:t>
      </w:r>
    </w:p>
    <w:p w14:paraId="6BD952AF" w14:textId="77777777" w:rsidR="00EF1A61" w:rsidRDefault="00EF1A61" w:rsidP="00AC5FD2">
      <w:pPr>
        <w:ind w:left="360"/>
        <w:rPr>
          <w:rFonts w:asciiTheme="minorHAnsi" w:hAnsiTheme="minorHAnsi"/>
          <w:sz w:val="22"/>
          <w:szCs w:val="22"/>
        </w:rPr>
      </w:pPr>
    </w:p>
    <w:p w14:paraId="5CF152B6" w14:textId="3A92E802" w:rsidR="00AC5FD2" w:rsidRDefault="00AC5FD2" w:rsidP="00AC5FD2">
      <w:pPr>
        <w:pStyle w:val="Listeafsnit"/>
        <w:numPr>
          <w:ilvl w:val="0"/>
          <w:numId w:val="42"/>
        </w:numPr>
        <w:rPr>
          <w:rFonts w:asciiTheme="minorHAnsi" w:hAnsiTheme="minorHAnsi"/>
        </w:rPr>
      </w:pPr>
      <w:r>
        <w:rPr>
          <w:rFonts w:asciiTheme="minorHAnsi" w:hAnsiTheme="minorHAnsi"/>
        </w:rPr>
        <w:t>Godt at sætte ansigt på hinanden</w:t>
      </w:r>
    </w:p>
    <w:p w14:paraId="30DB558A" w14:textId="1F7423BC" w:rsidR="00AC5FD2" w:rsidRDefault="00AC5FD2" w:rsidP="00AC5FD2">
      <w:pPr>
        <w:pStyle w:val="Listeafsnit"/>
        <w:numPr>
          <w:ilvl w:val="0"/>
          <w:numId w:val="42"/>
        </w:numPr>
        <w:rPr>
          <w:rFonts w:asciiTheme="minorHAnsi" w:hAnsiTheme="minorHAnsi"/>
        </w:rPr>
      </w:pPr>
      <w:r>
        <w:rPr>
          <w:rFonts w:asciiTheme="minorHAnsi" w:hAnsiTheme="minorHAnsi"/>
        </w:rPr>
        <w:t>Vi kunne sagtens lave noget på tværs af stilarter</w:t>
      </w:r>
    </w:p>
    <w:p w14:paraId="458B9C2B" w14:textId="2FE7A46E" w:rsidR="00AC5FD2" w:rsidRDefault="00AC5FD2" w:rsidP="00AC5FD2">
      <w:pPr>
        <w:pStyle w:val="Listeafsnit"/>
        <w:numPr>
          <w:ilvl w:val="1"/>
          <w:numId w:val="42"/>
        </w:numPr>
        <w:rPr>
          <w:rFonts w:asciiTheme="minorHAnsi" w:hAnsiTheme="minorHAnsi"/>
        </w:rPr>
      </w:pPr>
      <w:r>
        <w:rPr>
          <w:rFonts w:asciiTheme="minorHAnsi" w:hAnsiTheme="minorHAnsi"/>
        </w:rPr>
        <w:t>Dog er det ikke alle der er interesseret i at træne andre stilarter end sin egen.</w:t>
      </w:r>
    </w:p>
    <w:p w14:paraId="649BCB3A" w14:textId="38C5B512" w:rsidR="00AC5FD2" w:rsidRDefault="00AC5FD2" w:rsidP="00AC5FD2">
      <w:pPr>
        <w:pStyle w:val="Listeafsnit"/>
        <w:numPr>
          <w:ilvl w:val="0"/>
          <w:numId w:val="42"/>
        </w:numPr>
        <w:rPr>
          <w:rFonts w:asciiTheme="minorHAnsi" w:hAnsiTheme="minorHAnsi"/>
        </w:rPr>
      </w:pPr>
      <w:r>
        <w:rPr>
          <w:rFonts w:asciiTheme="minorHAnsi" w:hAnsiTheme="minorHAnsi"/>
        </w:rPr>
        <w:t>’Tour de Kampsport’ på én dag?</w:t>
      </w:r>
    </w:p>
    <w:p w14:paraId="13C0504E" w14:textId="28426D62" w:rsidR="00AC5FD2" w:rsidRDefault="00AC5FD2" w:rsidP="00AC5FD2">
      <w:pPr>
        <w:pStyle w:val="Listeafsnit"/>
        <w:numPr>
          <w:ilvl w:val="0"/>
          <w:numId w:val="42"/>
        </w:numPr>
        <w:rPr>
          <w:rFonts w:asciiTheme="minorHAnsi" w:hAnsiTheme="minorHAnsi"/>
          <w:lang w:val="nb-NO"/>
        </w:rPr>
      </w:pPr>
      <w:r w:rsidRPr="00AC5FD2">
        <w:rPr>
          <w:rFonts w:asciiTheme="minorHAnsi" w:hAnsiTheme="minorHAnsi"/>
          <w:lang w:val="nb-NO"/>
        </w:rPr>
        <w:t>Noget à la DGIs kampsport event på Nø</w:t>
      </w:r>
      <w:r>
        <w:rPr>
          <w:rFonts w:asciiTheme="minorHAnsi" w:hAnsiTheme="minorHAnsi"/>
          <w:lang w:val="nb-NO"/>
        </w:rPr>
        <w:t>rrebro</w:t>
      </w:r>
    </w:p>
    <w:p w14:paraId="176B2045" w14:textId="1F4EFC4B" w:rsidR="00AC5FD2" w:rsidRDefault="00AC5FD2" w:rsidP="00AC5FD2">
      <w:pPr>
        <w:pStyle w:val="Listeafsnit"/>
        <w:numPr>
          <w:ilvl w:val="0"/>
          <w:numId w:val="42"/>
        </w:numPr>
        <w:rPr>
          <w:rFonts w:asciiTheme="minorHAnsi" w:hAnsiTheme="minorHAnsi"/>
        </w:rPr>
      </w:pPr>
      <w:r w:rsidRPr="00AC5FD2">
        <w:rPr>
          <w:rFonts w:asciiTheme="minorHAnsi" w:hAnsiTheme="minorHAnsi"/>
        </w:rPr>
        <w:t>Inspiration til rekruttering og fastholdelse af med</w:t>
      </w:r>
      <w:r>
        <w:rPr>
          <w:rFonts w:asciiTheme="minorHAnsi" w:hAnsiTheme="minorHAnsi"/>
        </w:rPr>
        <w:t>lemmer</w:t>
      </w:r>
    </w:p>
    <w:p w14:paraId="34317CB9" w14:textId="7D6A9404" w:rsidR="00AC5FD2" w:rsidRDefault="00AC5FD2" w:rsidP="00AC5FD2">
      <w:pPr>
        <w:pStyle w:val="Listeafsnit"/>
        <w:numPr>
          <w:ilvl w:val="0"/>
          <w:numId w:val="42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Fælles Kampagner – f.eks.  </w:t>
      </w:r>
      <w:proofErr w:type="spellStart"/>
      <w:r>
        <w:rPr>
          <w:rFonts w:asciiTheme="minorHAnsi" w:hAnsiTheme="minorHAnsi"/>
        </w:rPr>
        <w:t>Motivo</w:t>
      </w:r>
      <w:proofErr w:type="spellEnd"/>
    </w:p>
    <w:p w14:paraId="7CBD6332" w14:textId="69B4167A" w:rsidR="00AC5FD2" w:rsidRDefault="00AC5FD2" w:rsidP="00AC5FD2">
      <w:pPr>
        <w:pStyle w:val="Listeafsnit"/>
        <w:numPr>
          <w:ilvl w:val="0"/>
          <w:numId w:val="42"/>
        </w:num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Nødværgeret</w:t>
      </w:r>
    </w:p>
    <w:p w14:paraId="3CCF3B0F" w14:textId="33AC49AA" w:rsidR="00AC5FD2" w:rsidRDefault="00AC5FD2" w:rsidP="00AC5FD2">
      <w:pPr>
        <w:pStyle w:val="Listeafsnit"/>
        <w:numPr>
          <w:ilvl w:val="0"/>
          <w:numId w:val="42"/>
        </w:numPr>
        <w:rPr>
          <w:rFonts w:asciiTheme="minorHAnsi" w:hAnsiTheme="minorHAnsi"/>
        </w:rPr>
      </w:pPr>
      <w:r>
        <w:rPr>
          <w:rFonts w:asciiTheme="minorHAnsi" w:hAnsiTheme="minorHAnsi"/>
        </w:rPr>
        <w:t>Instruktør inspiration</w:t>
      </w:r>
    </w:p>
    <w:p w14:paraId="7B4B14C6" w14:textId="0B4600DC" w:rsidR="00EF1A61" w:rsidRPr="00EF1A61" w:rsidRDefault="00AC5FD2" w:rsidP="00EF1A61">
      <w:pPr>
        <w:pStyle w:val="Listeafsnit"/>
        <w:numPr>
          <w:ilvl w:val="0"/>
          <w:numId w:val="42"/>
        </w:numPr>
        <w:rPr>
          <w:rFonts w:asciiTheme="minorHAnsi" w:hAnsiTheme="minorHAnsi"/>
        </w:rPr>
      </w:pPr>
      <w:r>
        <w:rPr>
          <w:rFonts w:asciiTheme="minorHAnsi" w:hAnsiTheme="minorHAnsi"/>
        </w:rPr>
        <w:t>Jo-træning for instruktøre</w:t>
      </w:r>
      <w:r w:rsidR="00EF1A61">
        <w:rPr>
          <w:rFonts w:asciiTheme="minorHAnsi" w:hAnsiTheme="minorHAnsi"/>
        </w:rPr>
        <w:t>r</w:t>
      </w:r>
    </w:p>
    <w:p w14:paraId="29924284" w14:textId="53C47D47" w:rsidR="00AC5FD2" w:rsidRDefault="00EF1A61" w:rsidP="00AC5FD2">
      <w:pPr>
        <w:pStyle w:val="Listeafsnit"/>
        <w:numPr>
          <w:ilvl w:val="0"/>
          <w:numId w:val="42"/>
        </w:numPr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AC5FD2">
        <w:rPr>
          <w:rFonts w:asciiTheme="minorHAnsi" w:hAnsiTheme="minorHAnsi"/>
        </w:rPr>
        <w:t>ætte ting der er væsentlige for kampsporten på dagsorden overfor FIU</w:t>
      </w:r>
      <w:r>
        <w:rPr>
          <w:rFonts w:asciiTheme="minorHAnsi" w:hAnsiTheme="minorHAnsi"/>
        </w:rPr>
        <w:t xml:space="preserve"> – f.eks. optælling af fremmødte i hallerne</w:t>
      </w:r>
    </w:p>
    <w:p w14:paraId="7B9E6920" w14:textId="77777777" w:rsidR="00EF1A61" w:rsidRDefault="00EF1A61" w:rsidP="00EF1A61">
      <w:pPr>
        <w:pStyle w:val="Listeafsnit"/>
        <w:ind w:left="360"/>
        <w:rPr>
          <w:rFonts w:asciiTheme="minorHAnsi" w:hAnsiTheme="minorHAnsi"/>
        </w:rPr>
      </w:pPr>
    </w:p>
    <w:p w14:paraId="4802D664" w14:textId="00C75F44" w:rsidR="00AC5FD2" w:rsidRPr="00EF1A61" w:rsidRDefault="00EF1A61" w:rsidP="00EF1A61">
      <w:pPr>
        <w:pStyle w:val="Listeafsnit"/>
        <w:ind w:left="360"/>
        <w:rPr>
          <w:rFonts w:asciiTheme="minorHAnsi" w:hAnsiTheme="minorHAnsi"/>
        </w:rPr>
      </w:pPr>
      <w:r w:rsidRPr="00EF1A61">
        <w:rPr>
          <w:rFonts w:asciiTheme="minorHAnsi" w:hAnsiTheme="minorHAnsi"/>
        </w:rPr>
        <w:t xml:space="preserve">Det blev aftalt, at LH indkalder til møde i september, hvor dette drøftes yderligere. </w:t>
      </w:r>
    </w:p>
    <w:p w14:paraId="1FEF3A16" w14:textId="33B9FA62" w:rsidR="00EF1A61" w:rsidRPr="00EF1A61" w:rsidRDefault="00EF1A61" w:rsidP="00EF1A61">
      <w:pPr>
        <w:pStyle w:val="Listeafsnit"/>
        <w:ind w:left="360"/>
        <w:rPr>
          <w:rFonts w:asciiTheme="minorHAnsi" w:hAnsiTheme="minorHAnsi"/>
        </w:rPr>
      </w:pPr>
      <w:r w:rsidRPr="00EF1A61">
        <w:rPr>
          <w:rFonts w:asciiTheme="minorHAnsi" w:hAnsiTheme="minorHAnsi"/>
        </w:rPr>
        <w:t>Alle blev bedt om at drøfte emnet, og om der er interesse for det i egen klub (klubledelse / instruktører).</w:t>
      </w:r>
    </w:p>
    <w:p w14:paraId="42F4E6B0" w14:textId="77777777" w:rsidR="00805296" w:rsidRPr="00EF1A61" w:rsidRDefault="00805296" w:rsidP="00805296">
      <w:pPr>
        <w:pStyle w:val="Listeafsnit"/>
        <w:ind w:left="360"/>
        <w:rPr>
          <w:rFonts w:asciiTheme="minorHAnsi" w:hAnsiTheme="minorHAnsi"/>
        </w:rPr>
      </w:pPr>
    </w:p>
    <w:p w14:paraId="5D38DB4B" w14:textId="77777777" w:rsidR="00805296" w:rsidRPr="00EF1A61" w:rsidRDefault="00805296" w:rsidP="00805296">
      <w:pPr>
        <w:pStyle w:val="Listeafsnit"/>
        <w:ind w:left="360"/>
        <w:rPr>
          <w:rFonts w:asciiTheme="minorHAnsi" w:hAnsiTheme="minorHAnsi"/>
        </w:rPr>
      </w:pPr>
    </w:p>
    <w:p w14:paraId="01E1A5C7" w14:textId="77777777" w:rsidR="00EF1A61" w:rsidRPr="00EF1A61" w:rsidRDefault="00EF1A61" w:rsidP="00EF1A61">
      <w:pPr>
        <w:pStyle w:val="Listeafsnit"/>
        <w:numPr>
          <w:ilvl w:val="0"/>
          <w:numId w:val="31"/>
        </w:numPr>
        <w:rPr>
          <w:rFonts w:asciiTheme="minorHAnsi" w:eastAsia="Times New Roman" w:hAnsiTheme="minorHAnsi" w:cstheme="minorHAnsi"/>
          <w:b/>
          <w:bCs/>
          <w:u w:val="single"/>
          <w:lang w:val="nb-NO"/>
        </w:rPr>
      </w:pPr>
      <w:r w:rsidRPr="00EF1A61">
        <w:rPr>
          <w:rFonts w:asciiTheme="minorHAnsi" w:eastAsia="Times New Roman" w:hAnsiTheme="minorHAnsi" w:cstheme="minorHAnsi"/>
          <w:b/>
          <w:bCs/>
          <w:u w:val="single"/>
          <w:lang w:val="nb-NO"/>
        </w:rPr>
        <w:t>Livet i FIUs kampsportsklubber (bordet rundt)</w:t>
      </w:r>
    </w:p>
    <w:p w14:paraId="31E38E95" w14:textId="3B3A3755" w:rsidR="00EF1A61" w:rsidRPr="00EF1A61" w:rsidRDefault="00EF1A61" w:rsidP="00EF1A61">
      <w:pPr>
        <w:ind w:left="360"/>
        <w:rPr>
          <w:rFonts w:asciiTheme="minorHAnsi" w:hAnsiTheme="minorHAnsi"/>
          <w:sz w:val="22"/>
          <w:szCs w:val="22"/>
        </w:rPr>
      </w:pPr>
      <w:r w:rsidRPr="00EF1A61">
        <w:rPr>
          <w:rFonts w:asciiTheme="minorHAnsi" w:hAnsiTheme="minorHAnsi"/>
          <w:sz w:val="22"/>
          <w:szCs w:val="22"/>
        </w:rPr>
        <w:t>De fremmødte klubber</w:t>
      </w:r>
      <w:r>
        <w:rPr>
          <w:rFonts w:asciiTheme="minorHAnsi" w:hAnsiTheme="minorHAnsi"/>
          <w:sz w:val="22"/>
          <w:szCs w:val="22"/>
        </w:rPr>
        <w:t xml:space="preserve"> </w:t>
      </w:r>
      <w:r w:rsidR="00084F50">
        <w:rPr>
          <w:rFonts w:asciiTheme="minorHAnsi" w:hAnsiTheme="minorHAnsi"/>
          <w:sz w:val="22"/>
          <w:szCs w:val="22"/>
        </w:rPr>
        <w:t xml:space="preserve">orienterede om egen klub, og blandt andet hvordan klubben er kommet i gang efter corona. </w:t>
      </w:r>
    </w:p>
    <w:p w14:paraId="573FC57B" w14:textId="6D548FE1" w:rsidR="00EF1A61" w:rsidRDefault="00EF1A61" w:rsidP="00EF1A61">
      <w:pPr>
        <w:rPr>
          <w:rFonts w:asciiTheme="minorHAnsi" w:hAnsiTheme="minorHAnsi"/>
          <w:sz w:val="22"/>
          <w:szCs w:val="22"/>
        </w:rPr>
      </w:pPr>
    </w:p>
    <w:p w14:paraId="6020A65E" w14:textId="77777777" w:rsidR="00084F50" w:rsidRPr="00EF1A61" w:rsidRDefault="00084F50" w:rsidP="00EF1A61">
      <w:pPr>
        <w:rPr>
          <w:rFonts w:asciiTheme="minorHAnsi" w:hAnsiTheme="minorHAnsi"/>
          <w:sz w:val="22"/>
          <w:szCs w:val="22"/>
        </w:rPr>
      </w:pPr>
    </w:p>
    <w:p w14:paraId="390E7FDD" w14:textId="06ED3479" w:rsidR="0073430F" w:rsidRPr="0073430F" w:rsidRDefault="006F3D1D" w:rsidP="006F3D1D">
      <w:pPr>
        <w:pStyle w:val="Listeafsnit"/>
        <w:numPr>
          <w:ilvl w:val="0"/>
          <w:numId w:val="31"/>
        </w:numPr>
        <w:rPr>
          <w:rFonts w:asciiTheme="minorHAnsi" w:hAnsiTheme="minorHAnsi"/>
        </w:rPr>
      </w:pPr>
      <w:r w:rsidRPr="00EF1A61">
        <w:rPr>
          <w:rFonts w:asciiTheme="minorHAnsi" w:hAnsiTheme="minorHAnsi" w:cs="Arial"/>
          <w:b/>
          <w:u w:val="single"/>
        </w:rPr>
        <w:t>Træningstider i sæson 2019/2020</w:t>
      </w:r>
      <w:r w:rsidR="00383587" w:rsidRPr="00EF1A61">
        <w:rPr>
          <w:rFonts w:asciiTheme="minorHAnsi" w:hAnsiTheme="minorHAnsi" w:cs="Arial"/>
          <w:b/>
          <w:u w:val="single"/>
        </w:rPr>
        <w:t xml:space="preserve"> </w:t>
      </w:r>
      <w:r w:rsidR="00383587" w:rsidRPr="00EF1A61">
        <w:rPr>
          <w:rFonts w:asciiTheme="minorHAnsi" w:hAnsiTheme="minorHAnsi"/>
        </w:rPr>
        <w:br/>
      </w:r>
      <w:r w:rsidR="0073430F">
        <w:rPr>
          <w:rFonts w:asciiTheme="minorHAnsi" w:hAnsiTheme="minorHAnsi"/>
        </w:rPr>
        <w:t xml:space="preserve">LH opsummerede diverse deadlines i </w:t>
      </w:r>
      <w:proofErr w:type="spellStart"/>
      <w:r w:rsidR="0073430F">
        <w:rPr>
          <w:rFonts w:asciiTheme="minorHAnsi" w:hAnsiTheme="minorHAnsi"/>
        </w:rPr>
        <w:t>f.m</w:t>
      </w:r>
      <w:proofErr w:type="spellEnd"/>
      <w:r w:rsidR="0073430F">
        <w:rPr>
          <w:rFonts w:asciiTheme="minorHAnsi" w:hAnsiTheme="minorHAnsi"/>
        </w:rPr>
        <w:t xml:space="preserve">. </w:t>
      </w:r>
      <w:proofErr w:type="spellStart"/>
      <w:r w:rsidR="0073430F" w:rsidRPr="0073430F">
        <w:rPr>
          <w:rFonts w:asciiTheme="minorHAnsi" w:hAnsiTheme="minorHAnsi"/>
        </w:rPr>
        <w:t>halfordeling</w:t>
      </w:r>
      <w:proofErr w:type="spellEnd"/>
      <w:r w:rsidR="0073430F" w:rsidRPr="0073430F">
        <w:rPr>
          <w:rFonts w:asciiTheme="minorHAnsi" w:hAnsiTheme="minorHAnsi"/>
        </w:rPr>
        <w:t xml:space="preserve"> 2022/2023</w:t>
      </w:r>
    </w:p>
    <w:p w14:paraId="143D4DF2" w14:textId="221ED2D0" w:rsidR="0073430F" w:rsidRPr="0073430F" w:rsidRDefault="0073430F" w:rsidP="0073430F">
      <w:pPr>
        <w:pStyle w:val="Listeafsnit"/>
        <w:numPr>
          <w:ilvl w:val="1"/>
          <w:numId w:val="31"/>
        </w:numPr>
        <w:rPr>
          <w:rFonts w:asciiTheme="minorHAnsi" w:hAnsiTheme="minorHAnsi"/>
        </w:rPr>
      </w:pPr>
      <w:r w:rsidRPr="0073430F">
        <w:rPr>
          <w:rFonts w:asciiTheme="minorHAnsi" w:hAnsiTheme="minorHAnsi" w:cs="Arial"/>
        </w:rPr>
        <w:t xml:space="preserve">Uge 22 - 30.05.2022 – Frist - </w:t>
      </w:r>
      <w:proofErr w:type="spellStart"/>
      <w:r w:rsidRPr="0073430F">
        <w:rPr>
          <w:rFonts w:asciiTheme="minorHAnsi" w:hAnsiTheme="minorHAnsi" w:cs="Arial"/>
        </w:rPr>
        <w:t>Kampsportsudvalgets</w:t>
      </w:r>
      <w:proofErr w:type="spellEnd"/>
      <w:r w:rsidRPr="0073430F">
        <w:rPr>
          <w:rFonts w:asciiTheme="minorHAnsi" w:hAnsiTheme="minorHAnsi" w:cs="Arial"/>
        </w:rPr>
        <w:t xml:space="preserve"> fordeling af kampsportens tider skal sendes til Idrætsudvalget</w:t>
      </w:r>
    </w:p>
    <w:p w14:paraId="4FFFBA3D" w14:textId="2D64AE2E" w:rsidR="0073430F" w:rsidRPr="0073430F" w:rsidRDefault="0073430F" w:rsidP="0073430F">
      <w:pPr>
        <w:pStyle w:val="Listeafsnit"/>
        <w:numPr>
          <w:ilvl w:val="1"/>
          <w:numId w:val="31"/>
        </w:numPr>
        <w:rPr>
          <w:rFonts w:asciiTheme="minorHAnsi" w:hAnsiTheme="minorHAnsi"/>
        </w:rPr>
      </w:pPr>
      <w:r w:rsidRPr="0073430F">
        <w:rPr>
          <w:rFonts w:asciiTheme="minorHAnsi" w:hAnsiTheme="minorHAnsi" w:cs="Arial"/>
        </w:rPr>
        <w:t>Uge 23 – FIU/Idrætsudvalget distribuerer endelig fordelingsplan</w:t>
      </w:r>
    </w:p>
    <w:p w14:paraId="0A7AE950" w14:textId="362D5244" w:rsidR="0073430F" w:rsidRPr="0073430F" w:rsidRDefault="0073430F" w:rsidP="0073430F">
      <w:pPr>
        <w:pStyle w:val="Listeafsnit"/>
        <w:numPr>
          <w:ilvl w:val="1"/>
          <w:numId w:val="31"/>
        </w:numPr>
        <w:rPr>
          <w:rFonts w:asciiTheme="minorHAnsi" w:hAnsiTheme="minorHAnsi"/>
        </w:rPr>
      </w:pPr>
      <w:r w:rsidRPr="0073430F">
        <w:rPr>
          <w:rFonts w:asciiTheme="minorHAnsi" w:hAnsiTheme="minorHAnsi" w:cs="Arial"/>
        </w:rPr>
        <w:t>Uge 23 – Bookingportalen åbnes for at søge om ikke-tildelte tider (først til mølle)</w:t>
      </w:r>
    </w:p>
    <w:p w14:paraId="0D88BA02" w14:textId="77777777" w:rsidR="0073430F" w:rsidRPr="0073430F" w:rsidRDefault="0073430F" w:rsidP="0073430F">
      <w:pPr>
        <w:rPr>
          <w:rFonts w:asciiTheme="minorHAnsi" w:hAnsiTheme="minorHAnsi"/>
        </w:rPr>
      </w:pPr>
    </w:p>
    <w:p w14:paraId="401FF816" w14:textId="7C4C132E" w:rsidR="00383587" w:rsidRPr="00EF1A61" w:rsidRDefault="00F936A8" w:rsidP="0073430F">
      <w:pPr>
        <w:pStyle w:val="Listeafsnit"/>
        <w:ind w:left="360"/>
        <w:rPr>
          <w:rFonts w:asciiTheme="minorHAnsi" w:hAnsiTheme="minorHAnsi"/>
        </w:rPr>
      </w:pPr>
      <w:r w:rsidRPr="00EF1A61">
        <w:rPr>
          <w:rFonts w:asciiTheme="minorHAnsi" w:hAnsiTheme="minorHAnsi"/>
        </w:rPr>
        <w:t xml:space="preserve">Alle træningstider som Idrætsudvalget har tildelt Kampsporten blev gennemgået. </w:t>
      </w:r>
    </w:p>
    <w:p w14:paraId="770AB21A" w14:textId="77777777" w:rsidR="00C40B5F" w:rsidRDefault="00C40B5F" w:rsidP="00F936A8">
      <w:pPr>
        <w:ind w:left="360"/>
        <w:rPr>
          <w:rFonts w:asciiTheme="minorHAnsi" w:hAnsiTheme="minorHAnsi"/>
          <w:sz w:val="22"/>
          <w:szCs w:val="22"/>
        </w:rPr>
      </w:pPr>
    </w:p>
    <w:p w14:paraId="0D043070" w14:textId="77777777" w:rsidR="001C287F" w:rsidRDefault="001C287F" w:rsidP="00F936A8">
      <w:p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Fordelingen er opsummeret i vedhæftede dokument. </w:t>
      </w:r>
    </w:p>
    <w:p w14:paraId="73050EC8" w14:textId="77777777" w:rsidR="001C287F" w:rsidRDefault="001C287F" w:rsidP="00F936A8">
      <w:pPr>
        <w:ind w:left="360"/>
        <w:rPr>
          <w:rFonts w:asciiTheme="minorHAnsi" w:hAnsiTheme="minorHAnsi"/>
          <w:sz w:val="22"/>
          <w:szCs w:val="22"/>
        </w:rPr>
      </w:pPr>
    </w:p>
    <w:p w14:paraId="3FEEF8D3" w14:textId="77777777" w:rsidR="001C287F" w:rsidRDefault="001C287F" w:rsidP="00F936A8">
      <w:p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Følgende ændringer skal meddeles Idrætsudvalget senest 30. maj 2022. </w:t>
      </w:r>
    </w:p>
    <w:p w14:paraId="3AAAD0A3" w14:textId="77777777" w:rsidR="001C287F" w:rsidRDefault="001C287F" w:rsidP="00F936A8">
      <w:pPr>
        <w:ind w:left="360"/>
        <w:rPr>
          <w:rFonts w:asciiTheme="minorHAnsi" w:hAnsiTheme="minorHAnsi"/>
          <w:sz w:val="22"/>
          <w:szCs w:val="22"/>
        </w:rPr>
      </w:pPr>
    </w:p>
    <w:p w14:paraId="5B808961" w14:textId="40243D5F" w:rsidR="001C287F" w:rsidRDefault="001C287F" w:rsidP="001C287F">
      <w:pPr>
        <w:pStyle w:val="Listeafsnit"/>
        <w:numPr>
          <w:ilvl w:val="0"/>
          <w:numId w:val="43"/>
        </w:numPr>
        <w:rPr>
          <w:rFonts w:asciiTheme="minorHAnsi" w:hAnsiTheme="minorHAnsi"/>
        </w:rPr>
      </w:pPr>
      <w:r>
        <w:rPr>
          <w:rFonts w:asciiTheme="minorHAnsi" w:hAnsiTheme="minorHAnsi"/>
        </w:rPr>
        <w:t>Bülowsvejhallen – Lille hal/spejlsalen</w:t>
      </w:r>
    </w:p>
    <w:p w14:paraId="495347BE" w14:textId="6FBD498F" w:rsidR="001C287F" w:rsidRDefault="001C287F" w:rsidP="001C287F">
      <w:pPr>
        <w:pStyle w:val="Listeafsnit"/>
        <w:numPr>
          <w:ilvl w:val="1"/>
          <w:numId w:val="43"/>
        </w:numPr>
        <w:rPr>
          <w:rFonts w:asciiTheme="minorHAnsi" w:hAnsiTheme="minorHAnsi"/>
        </w:rPr>
      </w:pPr>
      <w:r>
        <w:rPr>
          <w:rFonts w:asciiTheme="minorHAnsi" w:hAnsiTheme="minorHAnsi"/>
        </w:rPr>
        <w:t>Frb. Aikido ønsker at udvide træningstiden 30 min. både mandag og torsdag (22-22.30)</w:t>
      </w:r>
    </w:p>
    <w:p w14:paraId="0B05EAFE" w14:textId="77777777" w:rsidR="00912ADA" w:rsidRDefault="00912ADA" w:rsidP="00912ADA">
      <w:pPr>
        <w:pStyle w:val="Listeafsnit"/>
        <w:rPr>
          <w:rFonts w:asciiTheme="minorHAnsi" w:hAnsiTheme="minorHAnsi"/>
        </w:rPr>
      </w:pPr>
    </w:p>
    <w:p w14:paraId="4BBBEC2F" w14:textId="3A0FCBB0" w:rsidR="001C287F" w:rsidRDefault="001C287F" w:rsidP="001C287F">
      <w:pPr>
        <w:pStyle w:val="Listeafsnit"/>
        <w:numPr>
          <w:ilvl w:val="0"/>
          <w:numId w:val="43"/>
        </w:numPr>
        <w:rPr>
          <w:rFonts w:asciiTheme="minorHAnsi" w:hAnsiTheme="minorHAnsi"/>
        </w:rPr>
      </w:pPr>
      <w:r>
        <w:rPr>
          <w:rFonts w:asciiTheme="minorHAnsi" w:hAnsiTheme="minorHAnsi"/>
        </w:rPr>
        <w:t>Magneten – Sal 1</w:t>
      </w:r>
    </w:p>
    <w:p w14:paraId="340786FD" w14:textId="4009E860" w:rsidR="001C287F" w:rsidRDefault="001C287F" w:rsidP="001C287F">
      <w:pPr>
        <w:pStyle w:val="Listeafsnit"/>
        <w:numPr>
          <w:ilvl w:val="1"/>
          <w:numId w:val="43"/>
        </w:numPr>
        <w:rPr>
          <w:rFonts w:asciiTheme="minorHAnsi" w:hAnsiTheme="minorHAnsi"/>
        </w:rPr>
      </w:pPr>
      <w:r>
        <w:rPr>
          <w:rFonts w:asciiTheme="minorHAnsi" w:hAnsiTheme="minorHAnsi"/>
        </w:rPr>
        <w:t>Taekwon-Do ønsker at udvide træningstiden med 1 time både tirsdag og torsdag (21-22)</w:t>
      </w:r>
    </w:p>
    <w:p w14:paraId="572473A1" w14:textId="79CCE81E" w:rsidR="001C287F" w:rsidRDefault="001C287F" w:rsidP="001C287F">
      <w:pPr>
        <w:pStyle w:val="Listeafsnit"/>
        <w:numPr>
          <w:ilvl w:val="1"/>
          <w:numId w:val="43"/>
        </w:numPr>
        <w:rPr>
          <w:rFonts w:asciiTheme="minorHAnsi" w:hAnsiTheme="minorHAnsi"/>
        </w:rPr>
      </w:pPr>
      <w:r>
        <w:rPr>
          <w:rFonts w:asciiTheme="minorHAnsi" w:hAnsiTheme="minorHAnsi"/>
        </w:rPr>
        <w:t>Lørdag benyttes tiden ikke fra 9-10 og fra 13-14</w:t>
      </w:r>
    </w:p>
    <w:p w14:paraId="230CB03D" w14:textId="77777777" w:rsidR="00912ADA" w:rsidRDefault="00912ADA" w:rsidP="00912ADA">
      <w:pPr>
        <w:pStyle w:val="Listeafsnit"/>
        <w:rPr>
          <w:rFonts w:asciiTheme="minorHAnsi" w:hAnsiTheme="minorHAnsi"/>
        </w:rPr>
      </w:pPr>
    </w:p>
    <w:p w14:paraId="44F1C53A" w14:textId="7D14D3C2" w:rsidR="001C287F" w:rsidRDefault="001C287F" w:rsidP="001C287F">
      <w:pPr>
        <w:pStyle w:val="Listeafsnit"/>
        <w:numPr>
          <w:ilvl w:val="0"/>
          <w:numId w:val="43"/>
        </w:numPr>
        <w:rPr>
          <w:rFonts w:asciiTheme="minorHAnsi" w:hAnsiTheme="minorHAnsi"/>
        </w:rPr>
      </w:pPr>
      <w:r>
        <w:rPr>
          <w:rFonts w:asciiTheme="minorHAnsi" w:hAnsiTheme="minorHAnsi"/>
        </w:rPr>
        <w:t>Magneten – Sal 2</w:t>
      </w:r>
    </w:p>
    <w:p w14:paraId="592EFFB0" w14:textId="0733A4A2" w:rsidR="001C287F" w:rsidRPr="00912ADA" w:rsidRDefault="001C287F" w:rsidP="001C287F">
      <w:pPr>
        <w:pStyle w:val="Listeafsnit"/>
        <w:numPr>
          <w:ilvl w:val="1"/>
          <w:numId w:val="43"/>
        </w:numPr>
        <w:rPr>
          <w:rFonts w:asciiTheme="minorHAnsi" w:hAnsiTheme="minorHAnsi"/>
        </w:rPr>
      </w:pPr>
      <w:proofErr w:type="spellStart"/>
      <w:r w:rsidRPr="00912ADA">
        <w:rPr>
          <w:rFonts w:asciiTheme="minorHAnsi" w:hAnsiTheme="minorHAnsi"/>
        </w:rPr>
        <w:t>Ju-Jutsu</w:t>
      </w:r>
      <w:proofErr w:type="spellEnd"/>
      <w:r w:rsidRPr="00912ADA">
        <w:rPr>
          <w:rFonts w:asciiTheme="minorHAnsi" w:hAnsiTheme="minorHAnsi"/>
        </w:rPr>
        <w:t xml:space="preserve"> ønsker at udvide træningstiden med 1 time om onsdagen (20-21)</w:t>
      </w:r>
    </w:p>
    <w:p w14:paraId="633F93DF" w14:textId="16148455" w:rsidR="001C287F" w:rsidRPr="00912ADA" w:rsidRDefault="001C287F" w:rsidP="001C287F">
      <w:pPr>
        <w:pStyle w:val="Listeafsnit"/>
        <w:numPr>
          <w:ilvl w:val="1"/>
          <w:numId w:val="43"/>
        </w:numPr>
        <w:rPr>
          <w:rFonts w:asciiTheme="minorHAnsi" w:hAnsiTheme="minorHAnsi"/>
          <w:lang w:val="nb-NO"/>
        </w:rPr>
      </w:pPr>
      <w:r w:rsidRPr="00912ADA">
        <w:rPr>
          <w:rFonts w:asciiTheme="minorHAnsi" w:hAnsiTheme="minorHAnsi"/>
          <w:lang w:val="nb-NO"/>
        </w:rPr>
        <w:t>Ju-Jutsu og Karate deler tiden kl. 11-13</w:t>
      </w:r>
    </w:p>
    <w:p w14:paraId="2C256628" w14:textId="51DEB643" w:rsidR="001C287F" w:rsidRPr="00912ADA" w:rsidRDefault="001C287F" w:rsidP="001C287F">
      <w:pPr>
        <w:pStyle w:val="Listeafsnit"/>
        <w:numPr>
          <w:ilvl w:val="1"/>
          <w:numId w:val="43"/>
        </w:numPr>
        <w:rPr>
          <w:rFonts w:asciiTheme="minorHAnsi" w:hAnsiTheme="minorHAnsi"/>
        </w:rPr>
      </w:pPr>
      <w:proofErr w:type="spellStart"/>
      <w:r w:rsidRPr="00912ADA">
        <w:rPr>
          <w:rFonts w:asciiTheme="minorHAnsi" w:hAnsiTheme="minorHAnsi"/>
        </w:rPr>
        <w:t>Ju-Jutsu</w:t>
      </w:r>
      <w:proofErr w:type="spellEnd"/>
      <w:r w:rsidRPr="00912ADA">
        <w:rPr>
          <w:rFonts w:asciiTheme="minorHAnsi" w:hAnsiTheme="minorHAnsi"/>
        </w:rPr>
        <w:t xml:space="preserve"> benytter </w:t>
      </w:r>
      <w:r w:rsidR="00912ADA" w:rsidRPr="00912ADA">
        <w:rPr>
          <w:rFonts w:asciiTheme="minorHAnsi" w:hAnsiTheme="minorHAnsi"/>
        </w:rPr>
        <w:t>tiden 9-11 og 13-14 i sal 2 (de havde ved en fejl søgt om sal 1)</w:t>
      </w:r>
    </w:p>
    <w:p w14:paraId="68148E23" w14:textId="77777777" w:rsidR="00912ADA" w:rsidRDefault="00912ADA" w:rsidP="00912ADA">
      <w:pPr>
        <w:pStyle w:val="Listeafsnit"/>
        <w:rPr>
          <w:rFonts w:cs="Arial"/>
        </w:rPr>
      </w:pPr>
    </w:p>
    <w:p w14:paraId="308A96C6" w14:textId="38D1EA41" w:rsidR="00141016" w:rsidRPr="00912ADA" w:rsidRDefault="00912ADA" w:rsidP="00912ADA">
      <w:pPr>
        <w:pStyle w:val="Listeafsnit"/>
        <w:numPr>
          <w:ilvl w:val="0"/>
          <w:numId w:val="43"/>
        </w:numPr>
        <w:rPr>
          <w:rFonts w:cs="Arial"/>
        </w:rPr>
      </w:pPr>
      <w:r w:rsidRPr="00912ADA">
        <w:rPr>
          <w:rFonts w:cs="Arial"/>
        </w:rPr>
        <w:t>Mariendalshallen – Spejlsalen</w:t>
      </w:r>
    </w:p>
    <w:p w14:paraId="4E90BCD6" w14:textId="66638106" w:rsidR="00912ADA" w:rsidRPr="00912ADA" w:rsidRDefault="00912ADA" w:rsidP="00912ADA">
      <w:pPr>
        <w:pStyle w:val="Listeafsnit"/>
        <w:numPr>
          <w:ilvl w:val="1"/>
          <w:numId w:val="43"/>
        </w:numPr>
        <w:rPr>
          <w:rFonts w:cs="Arial"/>
          <w:lang w:val="fi-FI"/>
        </w:rPr>
      </w:pPr>
      <w:r w:rsidRPr="00912ADA">
        <w:rPr>
          <w:rFonts w:cs="Arial"/>
          <w:lang w:val="fi-FI"/>
        </w:rPr>
        <w:t xml:space="preserve">Kita Matsu Ryu </w:t>
      </w:r>
      <w:proofErr w:type="spellStart"/>
      <w:r w:rsidRPr="00912ADA">
        <w:rPr>
          <w:rFonts w:cs="Arial"/>
          <w:lang w:val="fi-FI"/>
        </w:rPr>
        <w:t>lukker</w:t>
      </w:r>
      <w:proofErr w:type="spellEnd"/>
      <w:r w:rsidRPr="00912ADA">
        <w:rPr>
          <w:rFonts w:cs="Arial"/>
          <w:lang w:val="fi-FI"/>
        </w:rPr>
        <w:t xml:space="preserve"> </w:t>
      </w:r>
      <w:proofErr w:type="spellStart"/>
      <w:r w:rsidRPr="00912ADA">
        <w:rPr>
          <w:rFonts w:cs="Arial"/>
          <w:lang w:val="fi-FI"/>
        </w:rPr>
        <w:t>på</w:t>
      </w:r>
      <w:proofErr w:type="spellEnd"/>
      <w:r w:rsidRPr="00912ADA">
        <w:rPr>
          <w:rFonts w:cs="Arial"/>
          <w:lang w:val="fi-FI"/>
        </w:rPr>
        <w:t xml:space="preserve"> Frederiksberg. </w:t>
      </w:r>
      <w:proofErr w:type="spellStart"/>
      <w:r w:rsidRPr="00912ADA">
        <w:rPr>
          <w:rFonts w:cs="Arial"/>
          <w:lang w:val="fi-FI"/>
        </w:rPr>
        <w:t>Tiderne</w:t>
      </w:r>
      <w:proofErr w:type="spellEnd"/>
      <w:r w:rsidRPr="00912ADA">
        <w:rPr>
          <w:rFonts w:cs="Arial"/>
          <w:lang w:val="fi-FI"/>
        </w:rPr>
        <w:t xml:space="preserve"> </w:t>
      </w:r>
      <w:proofErr w:type="spellStart"/>
      <w:r w:rsidRPr="00912ADA">
        <w:rPr>
          <w:rFonts w:cs="Arial"/>
          <w:lang w:val="fi-FI"/>
        </w:rPr>
        <w:t>tirsdag</w:t>
      </w:r>
      <w:proofErr w:type="spellEnd"/>
      <w:r w:rsidRPr="00912ADA">
        <w:rPr>
          <w:rFonts w:cs="Arial"/>
          <w:lang w:val="fi-FI"/>
        </w:rPr>
        <w:t xml:space="preserve"> og </w:t>
      </w:r>
      <w:proofErr w:type="spellStart"/>
      <w:r w:rsidRPr="00912ADA">
        <w:rPr>
          <w:rFonts w:cs="Arial"/>
          <w:lang w:val="fi-FI"/>
        </w:rPr>
        <w:t>lørdag</w:t>
      </w:r>
      <w:proofErr w:type="spellEnd"/>
      <w:r w:rsidRPr="00912ADA">
        <w:rPr>
          <w:rFonts w:cs="Arial"/>
          <w:lang w:val="fi-FI"/>
        </w:rPr>
        <w:t xml:space="preserve"> </w:t>
      </w:r>
      <w:proofErr w:type="spellStart"/>
      <w:r w:rsidRPr="00912ADA">
        <w:rPr>
          <w:rFonts w:cs="Arial"/>
          <w:lang w:val="fi-FI"/>
        </w:rPr>
        <w:t>er</w:t>
      </w:r>
      <w:proofErr w:type="spellEnd"/>
      <w:r w:rsidRPr="00912ADA">
        <w:rPr>
          <w:rFonts w:cs="Arial"/>
          <w:lang w:val="fi-FI"/>
        </w:rPr>
        <w:t xml:space="preserve"> </w:t>
      </w:r>
      <w:proofErr w:type="spellStart"/>
      <w:r w:rsidRPr="00912ADA">
        <w:rPr>
          <w:rFonts w:cs="Arial"/>
          <w:lang w:val="fi-FI"/>
        </w:rPr>
        <w:t>dermed</w:t>
      </w:r>
      <w:proofErr w:type="spellEnd"/>
      <w:r w:rsidRPr="00912ADA">
        <w:rPr>
          <w:rFonts w:cs="Arial"/>
          <w:lang w:val="fi-FI"/>
        </w:rPr>
        <w:t xml:space="preserve"> </w:t>
      </w:r>
      <w:proofErr w:type="spellStart"/>
      <w:r w:rsidRPr="00912ADA">
        <w:rPr>
          <w:rFonts w:cs="Arial"/>
          <w:lang w:val="fi-FI"/>
        </w:rPr>
        <w:t>ledige</w:t>
      </w:r>
      <w:proofErr w:type="spellEnd"/>
    </w:p>
    <w:p w14:paraId="2C748968" w14:textId="77777777" w:rsidR="001C287F" w:rsidRPr="00912ADA" w:rsidRDefault="001C287F" w:rsidP="00B03298">
      <w:pPr>
        <w:rPr>
          <w:rFonts w:ascii="Calibri" w:hAnsi="Calibri" w:cs="Arial"/>
          <w:sz w:val="22"/>
          <w:szCs w:val="22"/>
          <w:lang w:val="fi-FI"/>
        </w:rPr>
      </w:pPr>
    </w:p>
    <w:p w14:paraId="0C47F2CA" w14:textId="77777777" w:rsidR="00337ADE" w:rsidRPr="00912ADA" w:rsidRDefault="00337ADE" w:rsidP="00337ADE">
      <w:pPr>
        <w:rPr>
          <w:rFonts w:asciiTheme="minorHAnsi" w:hAnsiTheme="minorHAnsi"/>
          <w:sz w:val="22"/>
          <w:szCs w:val="22"/>
          <w:lang w:val="fi-FI"/>
        </w:rPr>
      </w:pPr>
    </w:p>
    <w:p w14:paraId="3F39E1A9" w14:textId="77777777" w:rsidR="00B03298" w:rsidRPr="0010311C" w:rsidRDefault="00937B62" w:rsidP="001B029C">
      <w:pPr>
        <w:pStyle w:val="Listeafsnit"/>
        <w:numPr>
          <w:ilvl w:val="0"/>
          <w:numId w:val="31"/>
        </w:numPr>
        <w:rPr>
          <w:rFonts w:cs="Arial"/>
          <w:b/>
          <w:u w:val="single"/>
        </w:rPr>
      </w:pPr>
      <w:r w:rsidRPr="0010311C">
        <w:rPr>
          <w:rFonts w:cs="Arial"/>
          <w:b/>
          <w:u w:val="single"/>
        </w:rPr>
        <w:t>Eventuelt</w:t>
      </w:r>
    </w:p>
    <w:p w14:paraId="2A92E5AA" w14:textId="7C38E2AF" w:rsidR="006C1E47" w:rsidRDefault="005971AB" w:rsidP="00EC3CC5">
      <w:p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</w:t>
      </w:r>
      <w:r w:rsidR="00C40B5F">
        <w:rPr>
          <w:rFonts w:asciiTheme="minorHAnsi" w:hAnsiTheme="minorHAnsi"/>
          <w:sz w:val="22"/>
          <w:szCs w:val="22"/>
        </w:rPr>
        <w:t xml:space="preserve">icolai orienterede om de verserende tanker </w:t>
      </w:r>
      <w:proofErr w:type="gramStart"/>
      <w:r w:rsidR="00C40B5F">
        <w:rPr>
          <w:rFonts w:asciiTheme="minorHAnsi" w:hAnsiTheme="minorHAnsi"/>
          <w:sz w:val="22"/>
          <w:szCs w:val="22"/>
        </w:rPr>
        <w:t>omkring</w:t>
      </w:r>
      <w:proofErr w:type="gramEnd"/>
      <w:r w:rsidR="00C40B5F">
        <w:rPr>
          <w:rFonts w:asciiTheme="minorHAnsi" w:hAnsiTheme="minorHAnsi"/>
          <w:sz w:val="22"/>
          <w:szCs w:val="22"/>
        </w:rPr>
        <w:t xml:space="preserve"> et nyt kampsportshus til kampsporter i FIU. Nicolai ønsker input fra klubberne til brug for oplægget og drøftelserne omkring projektet. NS vender tilbage med mere konkret omkring dette. </w:t>
      </w:r>
    </w:p>
    <w:p w14:paraId="2D5D465E" w14:textId="6E61421D" w:rsidR="00C40B5F" w:rsidRDefault="00C40B5F" w:rsidP="00EC3CC5">
      <w:pPr>
        <w:ind w:left="360"/>
        <w:rPr>
          <w:rFonts w:asciiTheme="minorHAnsi" w:hAnsiTheme="minorHAnsi"/>
          <w:sz w:val="22"/>
          <w:szCs w:val="22"/>
        </w:rPr>
      </w:pPr>
    </w:p>
    <w:p w14:paraId="243234B1" w14:textId="28AF69EE" w:rsidR="00C40B5F" w:rsidRPr="00EC3CC5" w:rsidRDefault="00C40B5F" w:rsidP="00EC3CC5">
      <w:p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Lisbeth indkalder til næste møde i september 2022. </w:t>
      </w:r>
    </w:p>
    <w:sectPr w:rsidR="00C40B5F" w:rsidRPr="00EC3CC5" w:rsidSect="000705A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851" w:right="851" w:bottom="851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F2D95" w14:textId="77777777" w:rsidR="00DE6333" w:rsidRDefault="00DE6333" w:rsidP="000705A7">
      <w:r>
        <w:separator/>
      </w:r>
    </w:p>
  </w:endnote>
  <w:endnote w:type="continuationSeparator" w:id="0">
    <w:p w14:paraId="763B2C4B" w14:textId="77777777" w:rsidR="00DE6333" w:rsidRDefault="00DE6333" w:rsidP="0007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523A0" w14:textId="77777777" w:rsidR="00725CF5" w:rsidRDefault="00725CF5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3E0229A" wp14:editId="344FF076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2" name="MSIPCM432d47359f4e6e382dd413b7" descr="{&quot;HashCode&quot;:2143917737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2CD37AD" w14:textId="027FB246" w:rsidR="00725CF5" w:rsidRPr="00542091" w:rsidRDefault="006D048D" w:rsidP="00542091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Open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E0229A" id="_x0000_t202" coordsize="21600,21600" o:spt="202" path="m,l,21600r21600,l21600,xe">
              <v:stroke joinstyle="miter"/>
              <v:path gradientshapeok="t" o:connecttype="rect"/>
            </v:shapetype>
            <v:shape id="MSIPCM432d47359f4e6e382dd413b7" o:spid="_x0000_s1026" type="#_x0000_t202" alt="{&quot;HashCode&quot;:2143917737,&quot;Height&quot;:841.0,&quot;Width&quot;:595.0,&quot;Placement&quot;:&quot;Footer&quot;,&quot;Index&quot;:&quot;Primary&quot;,&quot;Section&quot;:1,&quot;Top&quot;:0.0,&quot;Left&quot;:0.0}" style="position:absolute;margin-left:0;margin-top:805.4pt;width:595.3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12CD37AD" w14:textId="027FB246" w:rsidR="00725CF5" w:rsidRPr="00542091" w:rsidRDefault="006D048D" w:rsidP="00542091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20"/>
                      </w:rPr>
                      <w:t>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D5ED" w14:textId="77777777" w:rsidR="00725CF5" w:rsidRDefault="00725CF5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0E5F5098" wp14:editId="5C1CED5B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3" name="MSIPCM47b04ff69ecc6beae1f7ff5e" descr="{&quot;HashCode&quot;:2143917737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06BDE89" w14:textId="31638276" w:rsidR="00725CF5" w:rsidRPr="00542091" w:rsidRDefault="00542091" w:rsidP="00542091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42091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Open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F5098" id="_x0000_t202" coordsize="21600,21600" o:spt="202" path="m,l,21600r21600,l21600,xe">
              <v:stroke joinstyle="miter"/>
              <v:path gradientshapeok="t" o:connecttype="rect"/>
            </v:shapetype>
            <v:shape id="MSIPCM47b04ff69ecc6beae1f7ff5e" o:spid="_x0000_s1027" type="#_x0000_t202" alt="{&quot;HashCode&quot;:2143917737,&quot;Height&quot;:841.0,&quot;Width&quot;:595.0,&quot;Placement&quot;:&quot;Footer&quot;,&quot;Index&quot;:&quot;FirstPage&quot;,&quot;Section&quot;:1,&quot;Top&quot;:0.0,&quot;Left&quot;:0.0}" style="position:absolute;margin-left:0;margin-top:805.4pt;width:595.3pt;height:21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" o:allowincell="f" filled="f" stroked="f" strokeweight=".5pt">
              <v:textbox inset=",0,,0">
                <w:txbxContent>
                  <w:p w14:paraId="006BDE89" w14:textId="31638276" w:rsidR="00725CF5" w:rsidRPr="00542091" w:rsidRDefault="00542091" w:rsidP="00542091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42091">
                      <w:rPr>
                        <w:rFonts w:ascii="Calibri" w:hAnsi="Calibri" w:cs="Calibri"/>
                        <w:color w:val="000000"/>
                        <w:sz w:val="20"/>
                      </w:rPr>
                      <w:t>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533C0" w14:textId="77777777" w:rsidR="00DE6333" w:rsidRDefault="00DE6333" w:rsidP="000705A7">
      <w:r>
        <w:separator/>
      </w:r>
    </w:p>
  </w:footnote>
  <w:footnote w:type="continuationSeparator" w:id="0">
    <w:p w14:paraId="4BD4FF3C" w14:textId="77777777" w:rsidR="00DE6333" w:rsidRDefault="00DE6333" w:rsidP="00070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974"/>
      <w:gridCol w:w="4947"/>
    </w:tblGrid>
    <w:tr w:rsidR="00E83BF8" w14:paraId="1CD6458C" w14:textId="77777777" w:rsidTr="000705A7">
      <w:tc>
        <w:tcPr>
          <w:tcW w:w="5068" w:type="dxa"/>
        </w:tcPr>
        <w:p w14:paraId="4CCDC451" w14:textId="77777777" w:rsidR="00E83BF8" w:rsidRPr="000705A7" w:rsidRDefault="00E83BF8" w:rsidP="000705A7">
          <w:pPr>
            <w:pStyle w:val="Sidehoved"/>
            <w:tabs>
              <w:tab w:val="clear" w:pos="4513"/>
              <w:tab w:val="clear" w:pos="9026"/>
            </w:tabs>
            <w:rPr>
              <w:rFonts w:ascii="Arial" w:hAnsi="Arial" w:cs="Arial"/>
              <w:color w:val="000080"/>
              <w:sz w:val="22"/>
            </w:rPr>
          </w:pPr>
          <w:r w:rsidRPr="000705A7">
            <w:rPr>
              <w:rFonts w:ascii="Arial" w:hAnsi="Arial" w:cs="Arial"/>
              <w:color w:val="000080"/>
              <w:sz w:val="22"/>
            </w:rPr>
            <w:t>Frederiksberg Idræts Union</w:t>
          </w:r>
        </w:p>
      </w:tc>
      <w:tc>
        <w:tcPr>
          <w:tcW w:w="5069" w:type="dxa"/>
        </w:tcPr>
        <w:p w14:paraId="0CF136F6" w14:textId="77777777" w:rsidR="00E83BF8" w:rsidRPr="008701B2" w:rsidRDefault="00E83BF8" w:rsidP="008701B2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8701B2">
            <w:rPr>
              <w:rFonts w:ascii="Arial" w:hAnsi="Arial" w:cs="Arial"/>
              <w:sz w:val="16"/>
              <w:szCs w:val="16"/>
            </w:rPr>
            <w:t xml:space="preserve">Side </w:t>
          </w:r>
          <w:r w:rsidRPr="008701B2">
            <w:rPr>
              <w:rFonts w:ascii="Arial" w:hAnsi="Arial" w:cs="Arial"/>
              <w:sz w:val="16"/>
              <w:szCs w:val="16"/>
            </w:rPr>
            <w:fldChar w:fldCharType="begin"/>
          </w:r>
          <w:r w:rsidRPr="008701B2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8701B2">
            <w:rPr>
              <w:rFonts w:ascii="Arial" w:hAnsi="Arial" w:cs="Arial"/>
              <w:sz w:val="16"/>
              <w:szCs w:val="16"/>
            </w:rPr>
            <w:fldChar w:fldCharType="separate"/>
          </w:r>
          <w:r w:rsidR="00CD7C9D">
            <w:rPr>
              <w:rFonts w:ascii="Arial" w:hAnsi="Arial" w:cs="Arial"/>
              <w:noProof/>
              <w:sz w:val="16"/>
              <w:szCs w:val="16"/>
            </w:rPr>
            <w:t>3</w:t>
          </w:r>
          <w:r w:rsidRPr="008701B2">
            <w:rPr>
              <w:rFonts w:ascii="Arial" w:hAnsi="Arial" w:cs="Arial"/>
              <w:sz w:val="16"/>
              <w:szCs w:val="16"/>
            </w:rPr>
            <w:fldChar w:fldCharType="end"/>
          </w:r>
          <w:r w:rsidRPr="008701B2">
            <w:rPr>
              <w:rFonts w:ascii="Arial" w:hAnsi="Arial" w:cs="Arial"/>
              <w:sz w:val="16"/>
              <w:szCs w:val="16"/>
            </w:rPr>
            <w:t xml:space="preserve"> / </w:t>
          </w:r>
          <w:r w:rsidRPr="008701B2">
            <w:rPr>
              <w:rFonts w:ascii="Arial" w:hAnsi="Arial" w:cs="Arial"/>
              <w:sz w:val="16"/>
              <w:szCs w:val="16"/>
            </w:rPr>
            <w:fldChar w:fldCharType="begin"/>
          </w:r>
          <w:r w:rsidRPr="008701B2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Pr="008701B2">
            <w:rPr>
              <w:rFonts w:ascii="Arial" w:hAnsi="Arial" w:cs="Arial"/>
              <w:sz w:val="16"/>
              <w:szCs w:val="16"/>
            </w:rPr>
            <w:fldChar w:fldCharType="separate"/>
          </w:r>
          <w:r w:rsidR="00CD7C9D">
            <w:rPr>
              <w:rFonts w:ascii="Arial" w:hAnsi="Arial" w:cs="Arial"/>
              <w:noProof/>
              <w:sz w:val="16"/>
              <w:szCs w:val="16"/>
            </w:rPr>
            <w:t>3</w:t>
          </w:r>
          <w:r w:rsidRPr="008701B2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6336DEF4" w14:textId="77777777" w:rsidR="00E83BF8" w:rsidRDefault="00E83BF8" w:rsidP="000705A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458D4" w14:textId="77777777" w:rsidR="00E83BF8" w:rsidRDefault="00E83BF8" w:rsidP="000705A7">
    <w:pPr>
      <w:pStyle w:val="Overskrift1"/>
    </w:pPr>
    <w:r>
      <w:t>Frederiksberg Idræts-Union</w:t>
    </w:r>
  </w:p>
  <w:p w14:paraId="0F507703" w14:textId="77777777" w:rsidR="00E83BF8" w:rsidRDefault="00E83BF8" w:rsidP="000705A7"/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910"/>
      <w:gridCol w:w="3151"/>
    </w:tblGrid>
    <w:tr w:rsidR="00E83BF8" w14:paraId="396B1FB4" w14:textId="77777777" w:rsidTr="009E704B">
      <w:trPr>
        <w:cantSplit/>
        <w:trHeight w:val="1861"/>
      </w:trPr>
      <w:tc>
        <w:tcPr>
          <w:tcW w:w="6910" w:type="dxa"/>
        </w:tcPr>
        <w:p w14:paraId="1CF27832" w14:textId="77777777" w:rsidR="00E83BF8" w:rsidRDefault="00E83BF8" w:rsidP="009E704B"/>
      </w:tc>
      <w:tc>
        <w:tcPr>
          <w:tcW w:w="3151" w:type="dxa"/>
        </w:tcPr>
        <w:p w14:paraId="1CF9E24B" w14:textId="77777777" w:rsidR="00E83BF8" w:rsidRDefault="001A1387" w:rsidP="009E704B">
          <w:pPr>
            <w:jc w:val="right"/>
          </w:pPr>
          <w:r>
            <w:rPr>
              <w:noProof/>
            </w:rPr>
            <w:drawing>
              <wp:inline distT="0" distB="0" distL="0" distR="0" wp14:anchorId="6DEDE207" wp14:editId="5A050A0C">
                <wp:extent cx="1259205" cy="948690"/>
                <wp:effectExtent l="0" t="0" r="0" b="0"/>
                <wp:docPr id="1" name="Picture 1" descr="logo_bla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bla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9205" cy="948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AC08AB" w14:textId="27574AAF" w:rsidR="00BC643D" w:rsidRDefault="00BC643D" w:rsidP="00BA7282">
    <w:pPr>
      <w:pStyle w:val="Overskrift2"/>
      <w:framePr w:w="2176" w:h="4486" w:hRule="exact" w:hSpace="180" w:wrap="around" w:vAnchor="page" w:hAnchor="page" w:x="9061" w:y="3676" w:anchorLock="1"/>
      <w:spacing w:line="360" w:lineRule="auto"/>
      <w:rPr>
        <w:bCs w:val="0"/>
        <w:szCs w:val="16"/>
      </w:rPr>
    </w:pPr>
    <w:r>
      <w:rPr>
        <w:bCs w:val="0"/>
        <w:szCs w:val="16"/>
      </w:rPr>
      <w:fldChar w:fldCharType="begin"/>
    </w:r>
    <w:r>
      <w:rPr>
        <w:bCs w:val="0"/>
        <w:szCs w:val="16"/>
      </w:rPr>
      <w:instrText xml:space="preserve"> TIME \@ "d. MMMM yyyy" </w:instrText>
    </w:r>
    <w:r>
      <w:rPr>
        <w:bCs w:val="0"/>
        <w:szCs w:val="16"/>
      </w:rPr>
      <w:fldChar w:fldCharType="separate"/>
    </w:r>
    <w:r w:rsidR="009A6AF8">
      <w:rPr>
        <w:bCs w:val="0"/>
        <w:noProof/>
        <w:szCs w:val="16"/>
      </w:rPr>
      <w:t>3. juni 2022</w:t>
    </w:r>
    <w:r>
      <w:rPr>
        <w:bCs w:val="0"/>
        <w:szCs w:val="16"/>
      </w:rPr>
      <w:fldChar w:fldCharType="end"/>
    </w:r>
  </w:p>
  <w:p w14:paraId="2BD55E84" w14:textId="77777777" w:rsidR="00E83BF8" w:rsidRPr="0045120B" w:rsidRDefault="00B469B6" w:rsidP="00BA7282">
    <w:pPr>
      <w:pStyle w:val="Overskrift2"/>
      <w:framePr w:w="2176" w:h="4486" w:hRule="exact" w:hSpace="180" w:wrap="around" w:vAnchor="page" w:hAnchor="page" w:x="9061" w:y="3676" w:anchorLock="1"/>
      <w:spacing w:line="360" w:lineRule="auto"/>
      <w:rPr>
        <w:szCs w:val="16"/>
      </w:rPr>
    </w:pPr>
    <w:r>
      <w:rPr>
        <w:szCs w:val="16"/>
      </w:rPr>
      <w:t>Administrationen</w:t>
    </w:r>
  </w:p>
  <w:p w14:paraId="3397B1FD" w14:textId="77777777" w:rsidR="00E83BF8" w:rsidRPr="0045120B" w:rsidRDefault="00E83BF8" w:rsidP="00BA7282">
    <w:pPr>
      <w:framePr w:w="2176" w:h="4486" w:hRule="exact" w:hSpace="180" w:wrap="around" w:vAnchor="page" w:hAnchor="page" w:x="9061" w:y="3676" w:anchorLock="1"/>
      <w:spacing w:line="360" w:lineRule="auto"/>
      <w:rPr>
        <w:rFonts w:ascii="Arial" w:hAnsi="Arial" w:cs="Arial"/>
        <w:sz w:val="16"/>
        <w:szCs w:val="16"/>
      </w:rPr>
    </w:pPr>
    <w:r w:rsidRPr="0045120B">
      <w:rPr>
        <w:rFonts w:ascii="Arial" w:hAnsi="Arial" w:cs="Arial"/>
        <w:sz w:val="16"/>
        <w:szCs w:val="16"/>
      </w:rPr>
      <w:t>Jens Jessens Vej 16</w:t>
    </w:r>
  </w:p>
  <w:p w14:paraId="5D940E0D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spacing w:line="360" w:lineRule="auto"/>
      <w:rPr>
        <w:rFonts w:ascii="Arial" w:hAnsi="Arial" w:cs="Arial"/>
        <w:sz w:val="16"/>
        <w:szCs w:val="16"/>
        <w:lang w:val="nn-NO"/>
      </w:rPr>
    </w:pPr>
    <w:r w:rsidRPr="006B7B13">
      <w:rPr>
        <w:rFonts w:ascii="Arial" w:hAnsi="Arial" w:cs="Arial"/>
        <w:sz w:val="16"/>
        <w:szCs w:val="16"/>
        <w:lang w:val="nn-NO"/>
      </w:rPr>
      <w:t>2000 Frederiksberg</w:t>
    </w:r>
  </w:p>
  <w:p w14:paraId="13EBEC15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spacing w:line="360" w:lineRule="auto"/>
      <w:rPr>
        <w:rFonts w:ascii="Arial" w:hAnsi="Arial" w:cs="Arial"/>
        <w:sz w:val="16"/>
        <w:szCs w:val="16"/>
        <w:lang w:val="nn-NO"/>
      </w:rPr>
    </w:pPr>
  </w:p>
  <w:p w14:paraId="5CCC8F8F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spacing w:line="360" w:lineRule="auto"/>
      <w:rPr>
        <w:rFonts w:ascii="Arial" w:hAnsi="Arial" w:cs="Arial"/>
        <w:sz w:val="16"/>
        <w:szCs w:val="16"/>
        <w:lang w:val="nn-NO"/>
      </w:rPr>
    </w:pPr>
    <w:r w:rsidRPr="006B7B13">
      <w:rPr>
        <w:rFonts w:ascii="Arial" w:hAnsi="Arial" w:cs="Arial"/>
        <w:sz w:val="16"/>
        <w:szCs w:val="16"/>
        <w:lang w:val="nn-NO"/>
      </w:rPr>
      <w:t>Telefon   38 77 60 00</w:t>
    </w:r>
  </w:p>
  <w:p w14:paraId="2EAC480D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spacing w:line="360" w:lineRule="auto"/>
      <w:rPr>
        <w:rFonts w:ascii="Arial" w:hAnsi="Arial" w:cs="Arial"/>
        <w:sz w:val="16"/>
        <w:szCs w:val="16"/>
        <w:lang w:val="nn-NO"/>
      </w:rPr>
    </w:pPr>
    <w:r w:rsidRPr="006B7B13">
      <w:rPr>
        <w:rFonts w:ascii="Arial" w:hAnsi="Arial" w:cs="Arial"/>
        <w:sz w:val="16"/>
        <w:szCs w:val="16"/>
        <w:lang w:val="nn-NO"/>
      </w:rPr>
      <w:t>CVR-nr.  64 23 15 10</w:t>
    </w:r>
  </w:p>
  <w:p w14:paraId="2254F22B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spacing w:line="360" w:lineRule="auto"/>
      <w:rPr>
        <w:rFonts w:ascii="Arial" w:hAnsi="Arial" w:cs="Arial"/>
        <w:color w:val="000000"/>
        <w:sz w:val="16"/>
        <w:szCs w:val="16"/>
        <w:lang w:val="nn-NO"/>
      </w:rPr>
    </w:pPr>
    <w:r w:rsidRPr="006B7B13">
      <w:rPr>
        <w:rFonts w:ascii="Arial" w:hAnsi="Arial" w:cs="Arial"/>
        <w:color w:val="000000"/>
        <w:sz w:val="16"/>
        <w:szCs w:val="16"/>
        <w:lang w:val="nn-NO"/>
      </w:rPr>
      <w:t>fiu@fiu-frederiksberg.dk</w:t>
    </w:r>
  </w:p>
  <w:p w14:paraId="2FDB0E20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spacing w:line="360" w:lineRule="auto"/>
      <w:rPr>
        <w:rFonts w:ascii="Arial" w:hAnsi="Arial" w:cs="Arial"/>
        <w:color w:val="000000"/>
        <w:sz w:val="16"/>
        <w:szCs w:val="16"/>
        <w:lang w:val="nn-NO"/>
      </w:rPr>
    </w:pPr>
    <w:r w:rsidRPr="006B7B13">
      <w:rPr>
        <w:rFonts w:ascii="Arial" w:hAnsi="Arial" w:cs="Arial"/>
        <w:color w:val="000000"/>
        <w:sz w:val="16"/>
        <w:szCs w:val="16"/>
        <w:lang w:val="nn-NO"/>
      </w:rPr>
      <w:t>www.fiu-frederiksberg.dk</w:t>
    </w:r>
  </w:p>
  <w:p w14:paraId="01B9A570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spacing w:line="360" w:lineRule="auto"/>
      <w:rPr>
        <w:rFonts w:ascii="Arial" w:hAnsi="Arial" w:cs="Arial"/>
        <w:sz w:val="16"/>
        <w:szCs w:val="16"/>
        <w:lang w:val="nn-NO"/>
      </w:rPr>
    </w:pPr>
  </w:p>
  <w:p w14:paraId="4A0C7BEC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spacing w:line="360" w:lineRule="auto"/>
      <w:rPr>
        <w:rFonts w:ascii="Arial" w:hAnsi="Arial" w:cs="Arial"/>
        <w:sz w:val="16"/>
        <w:szCs w:val="16"/>
        <w:lang w:val="nn-NO"/>
      </w:rPr>
    </w:pPr>
  </w:p>
  <w:p w14:paraId="5BFAFC74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rPr>
        <w:rFonts w:ascii="Arial" w:hAnsi="Arial" w:cs="Arial"/>
        <w:sz w:val="16"/>
        <w:szCs w:val="16"/>
        <w:lang w:val="nn-NO"/>
      </w:rPr>
    </w:pPr>
  </w:p>
  <w:p w14:paraId="46B3D850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rPr>
        <w:rFonts w:ascii="Arial" w:hAnsi="Arial" w:cs="Arial"/>
        <w:sz w:val="16"/>
        <w:szCs w:val="16"/>
        <w:lang w:val="nn-NO"/>
      </w:rPr>
    </w:pPr>
    <w:r w:rsidRPr="006B7B13">
      <w:rPr>
        <w:rFonts w:ascii="Arial" w:hAnsi="Arial" w:cs="Arial"/>
        <w:sz w:val="16"/>
        <w:szCs w:val="16"/>
        <w:lang w:val="nn-NO"/>
      </w:rPr>
      <w:t xml:space="preserve">Side </w:t>
    </w:r>
    <w:r w:rsidRPr="0045120B">
      <w:rPr>
        <w:rFonts w:ascii="Arial" w:hAnsi="Arial" w:cs="Arial"/>
        <w:sz w:val="16"/>
        <w:szCs w:val="16"/>
      </w:rPr>
      <w:fldChar w:fldCharType="begin"/>
    </w:r>
    <w:r w:rsidRPr="006B7B13">
      <w:rPr>
        <w:rFonts w:ascii="Arial" w:hAnsi="Arial" w:cs="Arial"/>
        <w:sz w:val="16"/>
        <w:szCs w:val="16"/>
        <w:lang w:val="nn-NO"/>
      </w:rPr>
      <w:instrText xml:space="preserve"> PAGE </w:instrText>
    </w:r>
    <w:r w:rsidRPr="0045120B">
      <w:rPr>
        <w:rFonts w:ascii="Arial" w:hAnsi="Arial" w:cs="Arial"/>
        <w:sz w:val="16"/>
        <w:szCs w:val="16"/>
      </w:rPr>
      <w:fldChar w:fldCharType="separate"/>
    </w:r>
    <w:r w:rsidR="0026687C">
      <w:rPr>
        <w:rFonts w:ascii="Arial" w:hAnsi="Arial" w:cs="Arial"/>
        <w:noProof/>
        <w:sz w:val="16"/>
        <w:szCs w:val="16"/>
        <w:lang w:val="nn-NO"/>
      </w:rPr>
      <w:t>1</w:t>
    </w:r>
    <w:r w:rsidRPr="0045120B">
      <w:rPr>
        <w:rFonts w:ascii="Arial" w:hAnsi="Arial" w:cs="Arial"/>
        <w:sz w:val="16"/>
        <w:szCs w:val="16"/>
      </w:rPr>
      <w:fldChar w:fldCharType="end"/>
    </w:r>
    <w:r w:rsidRPr="006B7B13">
      <w:rPr>
        <w:rFonts w:ascii="Arial" w:hAnsi="Arial" w:cs="Arial"/>
        <w:sz w:val="16"/>
        <w:szCs w:val="16"/>
        <w:lang w:val="nn-NO"/>
      </w:rPr>
      <w:t xml:space="preserve"> / </w:t>
    </w:r>
    <w:r w:rsidRPr="0045120B">
      <w:rPr>
        <w:rFonts w:ascii="Arial" w:hAnsi="Arial" w:cs="Arial"/>
        <w:sz w:val="16"/>
        <w:szCs w:val="16"/>
      </w:rPr>
      <w:fldChar w:fldCharType="begin"/>
    </w:r>
    <w:r w:rsidRPr="006B7B13">
      <w:rPr>
        <w:rFonts w:ascii="Arial" w:hAnsi="Arial" w:cs="Arial"/>
        <w:sz w:val="16"/>
        <w:szCs w:val="16"/>
        <w:lang w:val="nn-NO"/>
      </w:rPr>
      <w:instrText xml:space="preserve"> NUMPAGES  </w:instrText>
    </w:r>
    <w:r w:rsidRPr="0045120B">
      <w:rPr>
        <w:rFonts w:ascii="Arial" w:hAnsi="Arial" w:cs="Arial"/>
        <w:sz w:val="16"/>
        <w:szCs w:val="16"/>
      </w:rPr>
      <w:fldChar w:fldCharType="separate"/>
    </w:r>
    <w:r w:rsidR="0026687C">
      <w:rPr>
        <w:rFonts w:ascii="Arial" w:hAnsi="Arial" w:cs="Arial"/>
        <w:noProof/>
        <w:sz w:val="16"/>
        <w:szCs w:val="16"/>
        <w:lang w:val="nn-NO"/>
      </w:rPr>
      <w:t>3</w:t>
    </w:r>
    <w:r w:rsidRPr="0045120B">
      <w:rPr>
        <w:rFonts w:ascii="Arial" w:hAnsi="Arial" w:cs="Arial"/>
        <w:sz w:val="16"/>
        <w:szCs w:val="16"/>
      </w:rPr>
      <w:fldChar w:fldCharType="end"/>
    </w:r>
  </w:p>
  <w:p w14:paraId="7C7E5DA9" w14:textId="77777777" w:rsidR="00E83BF8" w:rsidRPr="006B7B13" w:rsidRDefault="00E83BF8" w:rsidP="00BA7282">
    <w:pPr>
      <w:framePr w:w="2176" w:h="4486" w:hRule="exact" w:hSpace="180" w:wrap="around" w:vAnchor="page" w:hAnchor="page" w:x="9061" w:y="3676" w:anchorLock="1"/>
      <w:rPr>
        <w:rFonts w:ascii="Arial" w:hAnsi="Arial" w:cs="Arial"/>
        <w:sz w:val="16"/>
        <w:szCs w:val="16"/>
        <w:lang w:val="nn-NO"/>
      </w:rPr>
    </w:pPr>
  </w:p>
  <w:p w14:paraId="16DC0C1E" w14:textId="77777777" w:rsidR="00E83BF8" w:rsidRPr="006B7B13" w:rsidRDefault="00E83BF8" w:rsidP="000705A7">
    <w:pPr>
      <w:pStyle w:val="Sidehoved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86E5E"/>
    <w:multiLevelType w:val="hybridMultilevel"/>
    <w:tmpl w:val="8BD85C9E"/>
    <w:lvl w:ilvl="0" w:tplc="B88C7E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CA08CD"/>
    <w:multiLevelType w:val="hybridMultilevel"/>
    <w:tmpl w:val="805E35F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897AEE"/>
    <w:multiLevelType w:val="hybridMultilevel"/>
    <w:tmpl w:val="860A9A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C4CB3"/>
    <w:multiLevelType w:val="hybridMultilevel"/>
    <w:tmpl w:val="78F4B786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15760175"/>
    <w:multiLevelType w:val="hybridMultilevel"/>
    <w:tmpl w:val="3E686D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A04C1"/>
    <w:multiLevelType w:val="hybridMultilevel"/>
    <w:tmpl w:val="6D18C90C"/>
    <w:lvl w:ilvl="0" w:tplc="8890A168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</w:rPr>
    </w:lvl>
    <w:lvl w:ilvl="1" w:tplc="04060019">
      <w:start w:val="1"/>
      <w:numFmt w:val="lowerLetter"/>
      <w:lvlText w:val="%2."/>
      <w:lvlJc w:val="left"/>
      <w:pPr>
        <w:ind w:left="1526" w:hanging="360"/>
      </w:pPr>
    </w:lvl>
    <w:lvl w:ilvl="2" w:tplc="0406001B" w:tentative="1">
      <w:start w:val="1"/>
      <w:numFmt w:val="lowerRoman"/>
      <w:lvlText w:val="%3."/>
      <w:lvlJc w:val="right"/>
      <w:pPr>
        <w:ind w:left="2246" w:hanging="180"/>
      </w:pPr>
    </w:lvl>
    <w:lvl w:ilvl="3" w:tplc="0406000F" w:tentative="1">
      <w:start w:val="1"/>
      <w:numFmt w:val="decimal"/>
      <w:lvlText w:val="%4."/>
      <w:lvlJc w:val="left"/>
      <w:pPr>
        <w:ind w:left="2966" w:hanging="360"/>
      </w:pPr>
    </w:lvl>
    <w:lvl w:ilvl="4" w:tplc="04060019" w:tentative="1">
      <w:start w:val="1"/>
      <w:numFmt w:val="lowerLetter"/>
      <w:lvlText w:val="%5."/>
      <w:lvlJc w:val="left"/>
      <w:pPr>
        <w:ind w:left="3686" w:hanging="360"/>
      </w:pPr>
    </w:lvl>
    <w:lvl w:ilvl="5" w:tplc="0406001B" w:tentative="1">
      <w:start w:val="1"/>
      <w:numFmt w:val="lowerRoman"/>
      <w:lvlText w:val="%6."/>
      <w:lvlJc w:val="right"/>
      <w:pPr>
        <w:ind w:left="4406" w:hanging="180"/>
      </w:pPr>
    </w:lvl>
    <w:lvl w:ilvl="6" w:tplc="0406000F" w:tentative="1">
      <w:start w:val="1"/>
      <w:numFmt w:val="decimal"/>
      <w:lvlText w:val="%7."/>
      <w:lvlJc w:val="left"/>
      <w:pPr>
        <w:ind w:left="5126" w:hanging="360"/>
      </w:pPr>
    </w:lvl>
    <w:lvl w:ilvl="7" w:tplc="04060019" w:tentative="1">
      <w:start w:val="1"/>
      <w:numFmt w:val="lowerLetter"/>
      <w:lvlText w:val="%8."/>
      <w:lvlJc w:val="left"/>
      <w:pPr>
        <w:ind w:left="5846" w:hanging="360"/>
      </w:pPr>
    </w:lvl>
    <w:lvl w:ilvl="8" w:tplc="0406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6" w15:restartNumberingAfterBreak="0">
    <w:nsid w:val="1CDA0CD3"/>
    <w:multiLevelType w:val="hybridMultilevel"/>
    <w:tmpl w:val="6D18C90C"/>
    <w:lvl w:ilvl="0" w:tplc="8890A168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</w:rPr>
    </w:lvl>
    <w:lvl w:ilvl="1" w:tplc="04060019">
      <w:start w:val="1"/>
      <w:numFmt w:val="lowerLetter"/>
      <w:lvlText w:val="%2."/>
      <w:lvlJc w:val="left"/>
      <w:pPr>
        <w:ind w:left="1526" w:hanging="360"/>
      </w:pPr>
    </w:lvl>
    <w:lvl w:ilvl="2" w:tplc="0406001B" w:tentative="1">
      <w:start w:val="1"/>
      <w:numFmt w:val="lowerRoman"/>
      <w:lvlText w:val="%3."/>
      <w:lvlJc w:val="right"/>
      <w:pPr>
        <w:ind w:left="2246" w:hanging="180"/>
      </w:pPr>
    </w:lvl>
    <w:lvl w:ilvl="3" w:tplc="0406000F" w:tentative="1">
      <w:start w:val="1"/>
      <w:numFmt w:val="decimal"/>
      <w:lvlText w:val="%4."/>
      <w:lvlJc w:val="left"/>
      <w:pPr>
        <w:ind w:left="2966" w:hanging="360"/>
      </w:pPr>
    </w:lvl>
    <w:lvl w:ilvl="4" w:tplc="04060019" w:tentative="1">
      <w:start w:val="1"/>
      <w:numFmt w:val="lowerLetter"/>
      <w:lvlText w:val="%5."/>
      <w:lvlJc w:val="left"/>
      <w:pPr>
        <w:ind w:left="3686" w:hanging="360"/>
      </w:pPr>
    </w:lvl>
    <w:lvl w:ilvl="5" w:tplc="0406001B" w:tentative="1">
      <w:start w:val="1"/>
      <w:numFmt w:val="lowerRoman"/>
      <w:lvlText w:val="%6."/>
      <w:lvlJc w:val="right"/>
      <w:pPr>
        <w:ind w:left="4406" w:hanging="180"/>
      </w:pPr>
    </w:lvl>
    <w:lvl w:ilvl="6" w:tplc="0406000F" w:tentative="1">
      <w:start w:val="1"/>
      <w:numFmt w:val="decimal"/>
      <w:lvlText w:val="%7."/>
      <w:lvlJc w:val="left"/>
      <w:pPr>
        <w:ind w:left="5126" w:hanging="360"/>
      </w:pPr>
    </w:lvl>
    <w:lvl w:ilvl="7" w:tplc="04060019" w:tentative="1">
      <w:start w:val="1"/>
      <w:numFmt w:val="lowerLetter"/>
      <w:lvlText w:val="%8."/>
      <w:lvlJc w:val="left"/>
      <w:pPr>
        <w:ind w:left="5846" w:hanging="360"/>
      </w:pPr>
    </w:lvl>
    <w:lvl w:ilvl="8" w:tplc="0406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7" w15:restartNumberingAfterBreak="0">
    <w:nsid w:val="22FE3091"/>
    <w:multiLevelType w:val="hybridMultilevel"/>
    <w:tmpl w:val="BD40CAB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D548B8"/>
    <w:multiLevelType w:val="hybridMultilevel"/>
    <w:tmpl w:val="349A61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F2C31"/>
    <w:multiLevelType w:val="hybridMultilevel"/>
    <w:tmpl w:val="AA643CA8"/>
    <w:lvl w:ilvl="0" w:tplc="04060019">
      <w:start w:val="1"/>
      <w:numFmt w:val="lowerLetter"/>
      <w:lvlText w:val="%1."/>
      <w:lvlJc w:val="left"/>
      <w:pPr>
        <w:ind w:left="934" w:hanging="360"/>
      </w:pPr>
    </w:lvl>
    <w:lvl w:ilvl="1" w:tplc="10225DA6">
      <w:numFmt w:val="bullet"/>
      <w:lvlText w:val="-"/>
      <w:lvlJc w:val="left"/>
      <w:pPr>
        <w:ind w:left="1654" w:hanging="360"/>
      </w:pPr>
      <w:rPr>
        <w:rFonts w:ascii="Calibri" w:eastAsia="Times New Roman" w:hAnsi="Calibri" w:cs="Arial" w:hint="default"/>
      </w:rPr>
    </w:lvl>
    <w:lvl w:ilvl="2" w:tplc="0406001B" w:tentative="1">
      <w:start w:val="1"/>
      <w:numFmt w:val="lowerRoman"/>
      <w:lvlText w:val="%3."/>
      <w:lvlJc w:val="right"/>
      <w:pPr>
        <w:ind w:left="2374" w:hanging="180"/>
      </w:pPr>
    </w:lvl>
    <w:lvl w:ilvl="3" w:tplc="0406000F" w:tentative="1">
      <w:start w:val="1"/>
      <w:numFmt w:val="decimal"/>
      <w:lvlText w:val="%4."/>
      <w:lvlJc w:val="left"/>
      <w:pPr>
        <w:ind w:left="3094" w:hanging="360"/>
      </w:pPr>
    </w:lvl>
    <w:lvl w:ilvl="4" w:tplc="04060019" w:tentative="1">
      <w:start w:val="1"/>
      <w:numFmt w:val="lowerLetter"/>
      <w:lvlText w:val="%5."/>
      <w:lvlJc w:val="left"/>
      <w:pPr>
        <w:ind w:left="3814" w:hanging="360"/>
      </w:pPr>
    </w:lvl>
    <w:lvl w:ilvl="5" w:tplc="0406001B" w:tentative="1">
      <w:start w:val="1"/>
      <w:numFmt w:val="lowerRoman"/>
      <w:lvlText w:val="%6."/>
      <w:lvlJc w:val="right"/>
      <w:pPr>
        <w:ind w:left="4534" w:hanging="180"/>
      </w:pPr>
    </w:lvl>
    <w:lvl w:ilvl="6" w:tplc="0406000F" w:tentative="1">
      <w:start w:val="1"/>
      <w:numFmt w:val="decimal"/>
      <w:lvlText w:val="%7."/>
      <w:lvlJc w:val="left"/>
      <w:pPr>
        <w:ind w:left="5254" w:hanging="360"/>
      </w:pPr>
    </w:lvl>
    <w:lvl w:ilvl="7" w:tplc="04060019" w:tentative="1">
      <w:start w:val="1"/>
      <w:numFmt w:val="lowerLetter"/>
      <w:lvlText w:val="%8."/>
      <w:lvlJc w:val="left"/>
      <w:pPr>
        <w:ind w:left="5974" w:hanging="360"/>
      </w:pPr>
    </w:lvl>
    <w:lvl w:ilvl="8" w:tplc="0406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0" w15:restartNumberingAfterBreak="0">
    <w:nsid w:val="2C3C3BB0"/>
    <w:multiLevelType w:val="hybridMultilevel"/>
    <w:tmpl w:val="21EE06D2"/>
    <w:lvl w:ilvl="0" w:tplc="0406000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11" w15:restartNumberingAfterBreak="0">
    <w:nsid w:val="2D4623C2"/>
    <w:multiLevelType w:val="hybridMultilevel"/>
    <w:tmpl w:val="4C9429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434E7"/>
    <w:multiLevelType w:val="hybridMultilevel"/>
    <w:tmpl w:val="7218A29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A1D29"/>
    <w:multiLevelType w:val="hybridMultilevel"/>
    <w:tmpl w:val="B66A9234"/>
    <w:lvl w:ilvl="0" w:tplc="0406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14" w15:restartNumberingAfterBreak="0">
    <w:nsid w:val="32FC3070"/>
    <w:multiLevelType w:val="hybridMultilevel"/>
    <w:tmpl w:val="CB02B5D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4D3B1C"/>
    <w:multiLevelType w:val="hybridMultilevel"/>
    <w:tmpl w:val="97AAFB7C"/>
    <w:lvl w:ilvl="0" w:tplc="6B725C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815E8"/>
    <w:multiLevelType w:val="hybridMultilevel"/>
    <w:tmpl w:val="2BEEC3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9F2491"/>
    <w:multiLevelType w:val="hybridMultilevel"/>
    <w:tmpl w:val="F694416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0A37AB"/>
    <w:multiLevelType w:val="hybridMultilevel"/>
    <w:tmpl w:val="5C3C08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24556"/>
    <w:multiLevelType w:val="hybridMultilevel"/>
    <w:tmpl w:val="6E509378"/>
    <w:lvl w:ilvl="0" w:tplc="001A320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53423"/>
    <w:multiLevelType w:val="hybridMultilevel"/>
    <w:tmpl w:val="E52099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C61271"/>
    <w:multiLevelType w:val="hybridMultilevel"/>
    <w:tmpl w:val="6D18C90C"/>
    <w:lvl w:ilvl="0" w:tplc="8890A168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</w:rPr>
    </w:lvl>
    <w:lvl w:ilvl="1" w:tplc="04060019">
      <w:start w:val="1"/>
      <w:numFmt w:val="lowerLetter"/>
      <w:lvlText w:val="%2."/>
      <w:lvlJc w:val="left"/>
      <w:pPr>
        <w:ind w:left="1526" w:hanging="360"/>
      </w:pPr>
    </w:lvl>
    <w:lvl w:ilvl="2" w:tplc="0406001B" w:tentative="1">
      <w:start w:val="1"/>
      <w:numFmt w:val="lowerRoman"/>
      <w:lvlText w:val="%3."/>
      <w:lvlJc w:val="right"/>
      <w:pPr>
        <w:ind w:left="2246" w:hanging="180"/>
      </w:pPr>
    </w:lvl>
    <w:lvl w:ilvl="3" w:tplc="0406000F" w:tentative="1">
      <w:start w:val="1"/>
      <w:numFmt w:val="decimal"/>
      <w:lvlText w:val="%4."/>
      <w:lvlJc w:val="left"/>
      <w:pPr>
        <w:ind w:left="2966" w:hanging="360"/>
      </w:pPr>
    </w:lvl>
    <w:lvl w:ilvl="4" w:tplc="04060019" w:tentative="1">
      <w:start w:val="1"/>
      <w:numFmt w:val="lowerLetter"/>
      <w:lvlText w:val="%5."/>
      <w:lvlJc w:val="left"/>
      <w:pPr>
        <w:ind w:left="3686" w:hanging="360"/>
      </w:pPr>
    </w:lvl>
    <w:lvl w:ilvl="5" w:tplc="0406001B" w:tentative="1">
      <w:start w:val="1"/>
      <w:numFmt w:val="lowerRoman"/>
      <w:lvlText w:val="%6."/>
      <w:lvlJc w:val="right"/>
      <w:pPr>
        <w:ind w:left="4406" w:hanging="180"/>
      </w:pPr>
    </w:lvl>
    <w:lvl w:ilvl="6" w:tplc="0406000F" w:tentative="1">
      <w:start w:val="1"/>
      <w:numFmt w:val="decimal"/>
      <w:lvlText w:val="%7."/>
      <w:lvlJc w:val="left"/>
      <w:pPr>
        <w:ind w:left="5126" w:hanging="360"/>
      </w:pPr>
    </w:lvl>
    <w:lvl w:ilvl="7" w:tplc="04060019" w:tentative="1">
      <w:start w:val="1"/>
      <w:numFmt w:val="lowerLetter"/>
      <w:lvlText w:val="%8."/>
      <w:lvlJc w:val="left"/>
      <w:pPr>
        <w:ind w:left="5846" w:hanging="360"/>
      </w:pPr>
    </w:lvl>
    <w:lvl w:ilvl="8" w:tplc="0406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22" w15:restartNumberingAfterBreak="0">
    <w:nsid w:val="498E1FA8"/>
    <w:multiLevelType w:val="hybridMultilevel"/>
    <w:tmpl w:val="4D44BFA6"/>
    <w:lvl w:ilvl="0" w:tplc="0406000F">
      <w:start w:val="1"/>
      <w:numFmt w:val="decimal"/>
      <w:lvlText w:val="%1."/>
      <w:lvlJc w:val="left"/>
      <w:pPr>
        <w:ind w:left="1996" w:hanging="360"/>
      </w:pPr>
    </w:lvl>
    <w:lvl w:ilvl="1" w:tplc="04060019" w:tentative="1">
      <w:start w:val="1"/>
      <w:numFmt w:val="lowerLetter"/>
      <w:lvlText w:val="%2."/>
      <w:lvlJc w:val="left"/>
      <w:pPr>
        <w:ind w:left="2716" w:hanging="360"/>
      </w:pPr>
    </w:lvl>
    <w:lvl w:ilvl="2" w:tplc="0406001B" w:tentative="1">
      <w:start w:val="1"/>
      <w:numFmt w:val="lowerRoman"/>
      <w:lvlText w:val="%3."/>
      <w:lvlJc w:val="right"/>
      <w:pPr>
        <w:ind w:left="3436" w:hanging="180"/>
      </w:pPr>
    </w:lvl>
    <w:lvl w:ilvl="3" w:tplc="0406000F" w:tentative="1">
      <w:start w:val="1"/>
      <w:numFmt w:val="decimal"/>
      <w:lvlText w:val="%4."/>
      <w:lvlJc w:val="left"/>
      <w:pPr>
        <w:ind w:left="4156" w:hanging="360"/>
      </w:pPr>
    </w:lvl>
    <w:lvl w:ilvl="4" w:tplc="04060019" w:tentative="1">
      <w:start w:val="1"/>
      <w:numFmt w:val="lowerLetter"/>
      <w:lvlText w:val="%5."/>
      <w:lvlJc w:val="left"/>
      <w:pPr>
        <w:ind w:left="4876" w:hanging="360"/>
      </w:pPr>
    </w:lvl>
    <w:lvl w:ilvl="5" w:tplc="0406001B" w:tentative="1">
      <w:start w:val="1"/>
      <w:numFmt w:val="lowerRoman"/>
      <w:lvlText w:val="%6."/>
      <w:lvlJc w:val="right"/>
      <w:pPr>
        <w:ind w:left="5596" w:hanging="180"/>
      </w:pPr>
    </w:lvl>
    <w:lvl w:ilvl="6" w:tplc="0406000F" w:tentative="1">
      <w:start w:val="1"/>
      <w:numFmt w:val="decimal"/>
      <w:lvlText w:val="%7."/>
      <w:lvlJc w:val="left"/>
      <w:pPr>
        <w:ind w:left="6316" w:hanging="360"/>
      </w:pPr>
    </w:lvl>
    <w:lvl w:ilvl="7" w:tplc="04060019" w:tentative="1">
      <w:start w:val="1"/>
      <w:numFmt w:val="lowerLetter"/>
      <w:lvlText w:val="%8."/>
      <w:lvlJc w:val="left"/>
      <w:pPr>
        <w:ind w:left="7036" w:hanging="360"/>
      </w:pPr>
    </w:lvl>
    <w:lvl w:ilvl="8" w:tplc="0406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AB54781"/>
    <w:multiLevelType w:val="hybridMultilevel"/>
    <w:tmpl w:val="B538CB36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>
      <w:start w:val="1"/>
      <w:numFmt w:val="lowerLetter"/>
      <w:lvlText w:val="%5."/>
      <w:lvlJc w:val="left"/>
      <w:pPr>
        <w:ind w:left="3240" w:hanging="360"/>
      </w:pPr>
    </w:lvl>
    <w:lvl w:ilvl="5" w:tplc="0406001B">
      <w:start w:val="1"/>
      <w:numFmt w:val="lowerRoman"/>
      <w:lvlText w:val="%6."/>
      <w:lvlJc w:val="right"/>
      <w:pPr>
        <w:ind w:left="3960" w:hanging="180"/>
      </w:pPr>
    </w:lvl>
    <w:lvl w:ilvl="6" w:tplc="0406000F">
      <w:start w:val="1"/>
      <w:numFmt w:val="decimal"/>
      <w:lvlText w:val="%7."/>
      <w:lvlJc w:val="left"/>
      <w:pPr>
        <w:ind w:left="4680" w:hanging="360"/>
      </w:pPr>
    </w:lvl>
    <w:lvl w:ilvl="7" w:tplc="04060019">
      <w:start w:val="1"/>
      <w:numFmt w:val="lowerLetter"/>
      <w:lvlText w:val="%8."/>
      <w:lvlJc w:val="left"/>
      <w:pPr>
        <w:ind w:left="5400" w:hanging="360"/>
      </w:pPr>
    </w:lvl>
    <w:lvl w:ilvl="8" w:tplc="0406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617A1B"/>
    <w:multiLevelType w:val="hybridMultilevel"/>
    <w:tmpl w:val="70CE22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37080"/>
    <w:multiLevelType w:val="hybridMultilevel"/>
    <w:tmpl w:val="53C2BC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B3D97"/>
    <w:multiLevelType w:val="hybridMultilevel"/>
    <w:tmpl w:val="3AB0C9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C1270B"/>
    <w:multiLevelType w:val="hybridMultilevel"/>
    <w:tmpl w:val="91281AE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08199A"/>
    <w:multiLevelType w:val="hybridMultilevel"/>
    <w:tmpl w:val="32A2004A"/>
    <w:lvl w:ilvl="0" w:tplc="10225DA6">
      <w:numFmt w:val="bullet"/>
      <w:lvlText w:val="-"/>
      <w:lvlJc w:val="left"/>
      <w:pPr>
        <w:ind w:left="574" w:hanging="360"/>
      </w:pPr>
      <w:rPr>
        <w:rFonts w:ascii="Calibri" w:eastAsia="Times New Roman" w:hAnsi="Calibri" w:cs="Arial" w:hint="default"/>
      </w:rPr>
    </w:lvl>
    <w:lvl w:ilvl="1" w:tplc="0406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29" w15:restartNumberingAfterBreak="0">
    <w:nsid w:val="610F3E68"/>
    <w:multiLevelType w:val="hybridMultilevel"/>
    <w:tmpl w:val="8E9A2744"/>
    <w:lvl w:ilvl="0" w:tplc="AB625B2E">
      <w:start w:val="3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F1190F"/>
    <w:multiLevelType w:val="hybridMultilevel"/>
    <w:tmpl w:val="34DA1E70"/>
    <w:lvl w:ilvl="0" w:tplc="EFE85D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0C52E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0FA9C5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4FE6AD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3D25C9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480AC0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E8426F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BF0FD4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1F454C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66907038"/>
    <w:multiLevelType w:val="hybridMultilevel"/>
    <w:tmpl w:val="88664A4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F03DC"/>
    <w:multiLevelType w:val="hybridMultilevel"/>
    <w:tmpl w:val="5F48B028"/>
    <w:lvl w:ilvl="0" w:tplc="16A89CA2">
      <w:numFmt w:val="bullet"/>
      <w:lvlText w:val="-"/>
      <w:lvlJc w:val="left"/>
      <w:pPr>
        <w:ind w:left="574" w:hanging="360"/>
      </w:pPr>
      <w:rPr>
        <w:rFonts w:ascii="Calibri" w:eastAsia="Times New Roman" w:hAnsi="Calibri" w:cs="Arial" w:hint="default"/>
      </w:rPr>
    </w:lvl>
    <w:lvl w:ilvl="1" w:tplc="04060003" w:tentative="1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33" w15:restartNumberingAfterBreak="0">
    <w:nsid w:val="6F5E4013"/>
    <w:multiLevelType w:val="hybridMultilevel"/>
    <w:tmpl w:val="6D18C90C"/>
    <w:lvl w:ilvl="0" w:tplc="8890A168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</w:rPr>
    </w:lvl>
    <w:lvl w:ilvl="1" w:tplc="04060019">
      <w:start w:val="1"/>
      <w:numFmt w:val="lowerLetter"/>
      <w:lvlText w:val="%2."/>
      <w:lvlJc w:val="left"/>
      <w:pPr>
        <w:ind w:left="1526" w:hanging="360"/>
      </w:pPr>
    </w:lvl>
    <w:lvl w:ilvl="2" w:tplc="0406001B" w:tentative="1">
      <w:start w:val="1"/>
      <w:numFmt w:val="lowerRoman"/>
      <w:lvlText w:val="%3."/>
      <w:lvlJc w:val="right"/>
      <w:pPr>
        <w:ind w:left="2246" w:hanging="180"/>
      </w:pPr>
    </w:lvl>
    <w:lvl w:ilvl="3" w:tplc="0406000F" w:tentative="1">
      <w:start w:val="1"/>
      <w:numFmt w:val="decimal"/>
      <w:lvlText w:val="%4."/>
      <w:lvlJc w:val="left"/>
      <w:pPr>
        <w:ind w:left="2966" w:hanging="360"/>
      </w:pPr>
    </w:lvl>
    <w:lvl w:ilvl="4" w:tplc="04060019" w:tentative="1">
      <w:start w:val="1"/>
      <w:numFmt w:val="lowerLetter"/>
      <w:lvlText w:val="%5."/>
      <w:lvlJc w:val="left"/>
      <w:pPr>
        <w:ind w:left="3686" w:hanging="360"/>
      </w:pPr>
    </w:lvl>
    <w:lvl w:ilvl="5" w:tplc="0406001B" w:tentative="1">
      <w:start w:val="1"/>
      <w:numFmt w:val="lowerRoman"/>
      <w:lvlText w:val="%6."/>
      <w:lvlJc w:val="right"/>
      <w:pPr>
        <w:ind w:left="4406" w:hanging="180"/>
      </w:pPr>
    </w:lvl>
    <w:lvl w:ilvl="6" w:tplc="0406000F" w:tentative="1">
      <w:start w:val="1"/>
      <w:numFmt w:val="decimal"/>
      <w:lvlText w:val="%7."/>
      <w:lvlJc w:val="left"/>
      <w:pPr>
        <w:ind w:left="5126" w:hanging="360"/>
      </w:pPr>
    </w:lvl>
    <w:lvl w:ilvl="7" w:tplc="04060019" w:tentative="1">
      <w:start w:val="1"/>
      <w:numFmt w:val="lowerLetter"/>
      <w:lvlText w:val="%8."/>
      <w:lvlJc w:val="left"/>
      <w:pPr>
        <w:ind w:left="5846" w:hanging="360"/>
      </w:pPr>
    </w:lvl>
    <w:lvl w:ilvl="8" w:tplc="0406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34" w15:restartNumberingAfterBreak="0">
    <w:nsid w:val="6FB956D5"/>
    <w:multiLevelType w:val="hybridMultilevel"/>
    <w:tmpl w:val="475627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C725FE"/>
    <w:multiLevelType w:val="hybridMultilevel"/>
    <w:tmpl w:val="EC4A6470"/>
    <w:lvl w:ilvl="0" w:tplc="8C7A9E64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4AD6921"/>
    <w:multiLevelType w:val="hybridMultilevel"/>
    <w:tmpl w:val="B25623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B01712"/>
    <w:multiLevelType w:val="hybridMultilevel"/>
    <w:tmpl w:val="6D18C90C"/>
    <w:lvl w:ilvl="0" w:tplc="8890A168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</w:rPr>
    </w:lvl>
    <w:lvl w:ilvl="1" w:tplc="04060019">
      <w:start w:val="1"/>
      <w:numFmt w:val="lowerLetter"/>
      <w:lvlText w:val="%2."/>
      <w:lvlJc w:val="left"/>
      <w:pPr>
        <w:ind w:left="1526" w:hanging="360"/>
      </w:pPr>
    </w:lvl>
    <w:lvl w:ilvl="2" w:tplc="0406001B" w:tentative="1">
      <w:start w:val="1"/>
      <w:numFmt w:val="lowerRoman"/>
      <w:lvlText w:val="%3."/>
      <w:lvlJc w:val="right"/>
      <w:pPr>
        <w:ind w:left="2246" w:hanging="180"/>
      </w:pPr>
    </w:lvl>
    <w:lvl w:ilvl="3" w:tplc="0406000F" w:tentative="1">
      <w:start w:val="1"/>
      <w:numFmt w:val="decimal"/>
      <w:lvlText w:val="%4."/>
      <w:lvlJc w:val="left"/>
      <w:pPr>
        <w:ind w:left="2966" w:hanging="360"/>
      </w:pPr>
    </w:lvl>
    <w:lvl w:ilvl="4" w:tplc="04060019" w:tentative="1">
      <w:start w:val="1"/>
      <w:numFmt w:val="lowerLetter"/>
      <w:lvlText w:val="%5."/>
      <w:lvlJc w:val="left"/>
      <w:pPr>
        <w:ind w:left="3686" w:hanging="360"/>
      </w:pPr>
    </w:lvl>
    <w:lvl w:ilvl="5" w:tplc="0406001B" w:tentative="1">
      <w:start w:val="1"/>
      <w:numFmt w:val="lowerRoman"/>
      <w:lvlText w:val="%6."/>
      <w:lvlJc w:val="right"/>
      <w:pPr>
        <w:ind w:left="4406" w:hanging="180"/>
      </w:pPr>
    </w:lvl>
    <w:lvl w:ilvl="6" w:tplc="0406000F" w:tentative="1">
      <w:start w:val="1"/>
      <w:numFmt w:val="decimal"/>
      <w:lvlText w:val="%7."/>
      <w:lvlJc w:val="left"/>
      <w:pPr>
        <w:ind w:left="5126" w:hanging="360"/>
      </w:pPr>
    </w:lvl>
    <w:lvl w:ilvl="7" w:tplc="04060019" w:tentative="1">
      <w:start w:val="1"/>
      <w:numFmt w:val="lowerLetter"/>
      <w:lvlText w:val="%8."/>
      <w:lvlJc w:val="left"/>
      <w:pPr>
        <w:ind w:left="5846" w:hanging="360"/>
      </w:pPr>
    </w:lvl>
    <w:lvl w:ilvl="8" w:tplc="0406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38" w15:restartNumberingAfterBreak="0">
    <w:nsid w:val="7BE30725"/>
    <w:multiLevelType w:val="hybridMultilevel"/>
    <w:tmpl w:val="7602A840"/>
    <w:lvl w:ilvl="0" w:tplc="04060019">
      <w:start w:val="1"/>
      <w:numFmt w:val="lowerLetter"/>
      <w:lvlText w:val="%1."/>
      <w:lvlJc w:val="left"/>
      <w:pPr>
        <w:ind w:left="934" w:hanging="360"/>
      </w:pPr>
    </w:lvl>
    <w:lvl w:ilvl="1" w:tplc="04060019" w:tentative="1">
      <w:start w:val="1"/>
      <w:numFmt w:val="lowerLetter"/>
      <w:lvlText w:val="%2."/>
      <w:lvlJc w:val="left"/>
      <w:pPr>
        <w:ind w:left="1654" w:hanging="360"/>
      </w:pPr>
    </w:lvl>
    <w:lvl w:ilvl="2" w:tplc="0406001B" w:tentative="1">
      <w:start w:val="1"/>
      <w:numFmt w:val="lowerRoman"/>
      <w:lvlText w:val="%3."/>
      <w:lvlJc w:val="right"/>
      <w:pPr>
        <w:ind w:left="2374" w:hanging="180"/>
      </w:pPr>
    </w:lvl>
    <w:lvl w:ilvl="3" w:tplc="0406000F" w:tentative="1">
      <w:start w:val="1"/>
      <w:numFmt w:val="decimal"/>
      <w:lvlText w:val="%4."/>
      <w:lvlJc w:val="left"/>
      <w:pPr>
        <w:ind w:left="3094" w:hanging="360"/>
      </w:pPr>
    </w:lvl>
    <w:lvl w:ilvl="4" w:tplc="04060019" w:tentative="1">
      <w:start w:val="1"/>
      <w:numFmt w:val="lowerLetter"/>
      <w:lvlText w:val="%5."/>
      <w:lvlJc w:val="left"/>
      <w:pPr>
        <w:ind w:left="3814" w:hanging="360"/>
      </w:pPr>
    </w:lvl>
    <w:lvl w:ilvl="5" w:tplc="0406001B" w:tentative="1">
      <w:start w:val="1"/>
      <w:numFmt w:val="lowerRoman"/>
      <w:lvlText w:val="%6."/>
      <w:lvlJc w:val="right"/>
      <w:pPr>
        <w:ind w:left="4534" w:hanging="180"/>
      </w:pPr>
    </w:lvl>
    <w:lvl w:ilvl="6" w:tplc="0406000F" w:tentative="1">
      <w:start w:val="1"/>
      <w:numFmt w:val="decimal"/>
      <w:lvlText w:val="%7."/>
      <w:lvlJc w:val="left"/>
      <w:pPr>
        <w:ind w:left="5254" w:hanging="360"/>
      </w:pPr>
    </w:lvl>
    <w:lvl w:ilvl="7" w:tplc="04060019" w:tentative="1">
      <w:start w:val="1"/>
      <w:numFmt w:val="lowerLetter"/>
      <w:lvlText w:val="%8."/>
      <w:lvlJc w:val="left"/>
      <w:pPr>
        <w:ind w:left="5974" w:hanging="360"/>
      </w:pPr>
    </w:lvl>
    <w:lvl w:ilvl="8" w:tplc="0406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39" w15:restartNumberingAfterBreak="0">
    <w:nsid w:val="7C2024AA"/>
    <w:multiLevelType w:val="hybridMultilevel"/>
    <w:tmpl w:val="9E5828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1B5420"/>
    <w:multiLevelType w:val="hybridMultilevel"/>
    <w:tmpl w:val="6D18C90C"/>
    <w:lvl w:ilvl="0" w:tplc="8890A168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</w:rPr>
    </w:lvl>
    <w:lvl w:ilvl="1" w:tplc="04060019">
      <w:start w:val="1"/>
      <w:numFmt w:val="lowerLetter"/>
      <w:lvlText w:val="%2."/>
      <w:lvlJc w:val="left"/>
      <w:pPr>
        <w:ind w:left="1526" w:hanging="360"/>
      </w:pPr>
    </w:lvl>
    <w:lvl w:ilvl="2" w:tplc="0406001B" w:tentative="1">
      <w:start w:val="1"/>
      <w:numFmt w:val="lowerRoman"/>
      <w:lvlText w:val="%3."/>
      <w:lvlJc w:val="right"/>
      <w:pPr>
        <w:ind w:left="2246" w:hanging="180"/>
      </w:pPr>
    </w:lvl>
    <w:lvl w:ilvl="3" w:tplc="0406000F" w:tentative="1">
      <w:start w:val="1"/>
      <w:numFmt w:val="decimal"/>
      <w:lvlText w:val="%4."/>
      <w:lvlJc w:val="left"/>
      <w:pPr>
        <w:ind w:left="2966" w:hanging="360"/>
      </w:pPr>
    </w:lvl>
    <w:lvl w:ilvl="4" w:tplc="04060019" w:tentative="1">
      <w:start w:val="1"/>
      <w:numFmt w:val="lowerLetter"/>
      <w:lvlText w:val="%5."/>
      <w:lvlJc w:val="left"/>
      <w:pPr>
        <w:ind w:left="3686" w:hanging="360"/>
      </w:pPr>
    </w:lvl>
    <w:lvl w:ilvl="5" w:tplc="0406001B" w:tentative="1">
      <w:start w:val="1"/>
      <w:numFmt w:val="lowerRoman"/>
      <w:lvlText w:val="%6."/>
      <w:lvlJc w:val="right"/>
      <w:pPr>
        <w:ind w:left="4406" w:hanging="180"/>
      </w:pPr>
    </w:lvl>
    <w:lvl w:ilvl="6" w:tplc="0406000F" w:tentative="1">
      <w:start w:val="1"/>
      <w:numFmt w:val="decimal"/>
      <w:lvlText w:val="%7."/>
      <w:lvlJc w:val="left"/>
      <w:pPr>
        <w:ind w:left="5126" w:hanging="360"/>
      </w:pPr>
    </w:lvl>
    <w:lvl w:ilvl="7" w:tplc="04060019" w:tentative="1">
      <w:start w:val="1"/>
      <w:numFmt w:val="lowerLetter"/>
      <w:lvlText w:val="%8."/>
      <w:lvlJc w:val="left"/>
      <w:pPr>
        <w:ind w:left="5846" w:hanging="360"/>
      </w:pPr>
    </w:lvl>
    <w:lvl w:ilvl="8" w:tplc="0406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41" w15:restartNumberingAfterBreak="0">
    <w:nsid w:val="7FC800C2"/>
    <w:multiLevelType w:val="hybridMultilevel"/>
    <w:tmpl w:val="51C4608C"/>
    <w:lvl w:ilvl="0" w:tplc="35C2A4B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11021">
    <w:abstractNumId w:val="25"/>
  </w:num>
  <w:num w:numId="2" w16cid:durableId="1851483414">
    <w:abstractNumId w:val="0"/>
  </w:num>
  <w:num w:numId="3" w16cid:durableId="1908801774">
    <w:abstractNumId w:val="15"/>
  </w:num>
  <w:num w:numId="4" w16cid:durableId="122041702">
    <w:abstractNumId w:val="38"/>
  </w:num>
  <w:num w:numId="5" w16cid:durableId="2117561060">
    <w:abstractNumId w:val="28"/>
  </w:num>
  <w:num w:numId="6" w16cid:durableId="1946644576">
    <w:abstractNumId w:val="9"/>
  </w:num>
  <w:num w:numId="7" w16cid:durableId="1526481806">
    <w:abstractNumId w:val="32"/>
  </w:num>
  <w:num w:numId="8" w16cid:durableId="981470574">
    <w:abstractNumId w:val="35"/>
  </w:num>
  <w:num w:numId="9" w16cid:durableId="898639004">
    <w:abstractNumId w:val="13"/>
  </w:num>
  <w:num w:numId="10" w16cid:durableId="93017220">
    <w:abstractNumId w:val="12"/>
  </w:num>
  <w:num w:numId="11" w16cid:durableId="1237084171">
    <w:abstractNumId w:val="22"/>
  </w:num>
  <w:num w:numId="12" w16cid:durableId="284506654">
    <w:abstractNumId w:val="37"/>
  </w:num>
  <w:num w:numId="13" w16cid:durableId="636229768">
    <w:abstractNumId w:val="31"/>
  </w:num>
  <w:num w:numId="14" w16cid:durableId="963468125">
    <w:abstractNumId w:val="33"/>
  </w:num>
  <w:num w:numId="15" w16cid:durableId="1787238988">
    <w:abstractNumId w:val="26"/>
  </w:num>
  <w:num w:numId="16" w16cid:durableId="1417247983">
    <w:abstractNumId w:val="20"/>
  </w:num>
  <w:num w:numId="17" w16cid:durableId="920484563">
    <w:abstractNumId w:val="39"/>
  </w:num>
  <w:num w:numId="18" w16cid:durableId="985013171">
    <w:abstractNumId w:val="4"/>
  </w:num>
  <w:num w:numId="19" w16cid:durableId="1188258440">
    <w:abstractNumId w:val="36"/>
  </w:num>
  <w:num w:numId="20" w16cid:durableId="18744182">
    <w:abstractNumId w:val="5"/>
  </w:num>
  <w:num w:numId="21" w16cid:durableId="1366557552">
    <w:abstractNumId w:val="4"/>
  </w:num>
  <w:num w:numId="22" w16cid:durableId="2041659629">
    <w:abstractNumId w:val="6"/>
  </w:num>
  <w:num w:numId="23" w16cid:durableId="52852183">
    <w:abstractNumId w:val="11"/>
  </w:num>
  <w:num w:numId="24" w16cid:durableId="489754618">
    <w:abstractNumId w:val="41"/>
  </w:num>
  <w:num w:numId="25" w16cid:durableId="8721906">
    <w:abstractNumId w:val="19"/>
  </w:num>
  <w:num w:numId="26" w16cid:durableId="1567765613">
    <w:abstractNumId w:val="34"/>
  </w:num>
  <w:num w:numId="27" w16cid:durableId="635987722">
    <w:abstractNumId w:val="40"/>
  </w:num>
  <w:num w:numId="28" w16cid:durableId="774636923">
    <w:abstractNumId w:val="21"/>
  </w:num>
  <w:num w:numId="29" w16cid:durableId="2041664399">
    <w:abstractNumId w:val="2"/>
  </w:num>
  <w:num w:numId="30" w16cid:durableId="1554776629">
    <w:abstractNumId w:val="30"/>
  </w:num>
  <w:num w:numId="31" w16cid:durableId="1997537842">
    <w:abstractNumId w:val="27"/>
  </w:num>
  <w:num w:numId="32" w16cid:durableId="597059121">
    <w:abstractNumId w:val="24"/>
  </w:num>
  <w:num w:numId="33" w16cid:durableId="1386173012">
    <w:abstractNumId w:val="18"/>
  </w:num>
  <w:num w:numId="34" w16cid:durableId="1784880311">
    <w:abstractNumId w:val="16"/>
  </w:num>
  <w:num w:numId="35" w16cid:durableId="269555326">
    <w:abstractNumId w:val="8"/>
  </w:num>
  <w:num w:numId="36" w16cid:durableId="1880430500">
    <w:abstractNumId w:val="7"/>
  </w:num>
  <w:num w:numId="37" w16cid:durableId="1274247983">
    <w:abstractNumId w:val="1"/>
  </w:num>
  <w:num w:numId="38" w16cid:durableId="634602525">
    <w:abstractNumId w:val="14"/>
  </w:num>
  <w:num w:numId="39" w16cid:durableId="497693991">
    <w:abstractNumId w:val="17"/>
  </w:num>
  <w:num w:numId="40" w16cid:durableId="14777237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03956222">
    <w:abstractNumId w:val="10"/>
  </w:num>
  <w:num w:numId="42" w16cid:durableId="2108962167">
    <w:abstractNumId w:val="3"/>
  </w:num>
  <w:num w:numId="43" w16cid:durableId="208957030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189"/>
    <w:rsid w:val="0000305C"/>
    <w:rsid w:val="00004686"/>
    <w:rsid w:val="00006FA6"/>
    <w:rsid w:val="000125B2"/>
    <w:rsid w:val="00013605"/>
    <w:rsid w:val="0002063F"/>
    <w:rsid w:val="000206D9"/>
    <w:rsid w:val="00022698"/>
    <w:rsid w:val="0002361E"/>
    <w:rsid w:val="00024AAB"/>
    <w:rsid w:val="00026A66"/>
    <w:rsid w:val="0003300F"/>
    <w:rsid w:val="00036EF7"/>
    <w:rsid w:val="00043240"/>
    <w:rsid w:val="000445B6"/>
    <w:rsid w:val="00065924"/>
    <w:rsid w:val="00066D33"/>
    <w:rsid w:val="000705A7"/>
    <w:rsid w:val="000763F9"/>
    <w:rsid w:val="00082013"/>
    <w:rsid w:val="000836A6"/>
    <w:rsid w:val="00084F38"/>
    <w:rsid w:val="00084F50"/>
    <w:rsid w:val="000905BF"/>
    <w:rsid w:val="0009575D"/>
    <w:rsid w:val="000A3A0C"/>
    <w:rsid w:val="000B52B6"/>
    <w:rsid w:val="000C4071"/>
    <w:rsid w:val="000C4ED7"/>
    <w:rsid w:val="000C5258"/>
    <w:rsid w:val="000C658A"/>
    <w:rsid w:val="000D6AAB"/>
    <w:rsid w:val="000E0DF9"/>
    <w:rsid w:val="000E212C"/>
    <w:rsid w:val="000E2412"/>
    <w:rsid w:val="000E2A1D"/>
    <w:rsid w:val="000E2F9E"/>
    <w:rsid w:val="000E3C8C"/>
    <w:rsid w:val="000E4BD3"/>
    <w:rsid w:val="000E5740"/>
    <w:rsid w:val="000F0EDF"/>
    <w:rsid w:val="00101250"/>
    <w:rsid w:val="0010311C"/>
    <w:rsid w:val="00103DF7"/>
    <w:rsid w:val="0010644B"/>
    <w:rsid w:val="00111DA4"/>
    <w:rsid w:val="00123B9B"/>
    <w:rsid w:val="00127695"/>
    <w:rsid w:val="00127818"/>
    <w:rsid w:val="00131746"/>
    <w:rsid w:val="001324BC"/>
    <w:rsid w:val="00136A24"/>
    <w:rsid w:val="00141016"/>
    <w:rsid w:val="00145CE4"/>
    <w:rsid w:val="0014689A"/>
    <w:rsid w:val="00151297"/>
    <w:rsid w:val="00152F3B"/>
    <w:rsid w:val="00156B27"/>
    <w:rsid w:val="00161684"/>
    <w:rsid w:val="00165E1C"/>
    <w:rsid w:val="001710A1"/>
    <w:rsid w:val="001722FF"/>
    <w:rsid w:val="001736E4"/>
    <w:rsid w:val="001748F8"/>
    <w:rsid w:val="00175ACA"/>
    <w:rsid w:val="00177277"/>
    <w:rsid w:val="00182D67"/>
    <w:rsid w:val="001855FC"/>
    <w:rsid w:val="00192FE4"/>
    <w:rsid w:val="00195DE2"/>
    <w:rsid w:val="00197D91"/>
    <w:rsid w:val="001A1387"/>
    <w:rsid w:val="001A24CC"/>
    <w:rsid w:val="001A4ADF"/>
    <w:rsid w:val="001A519A"/>
    <w:rsid w:val="001A7279"/>
    <w:rsid w:val="001B029C"/>
    <w:rsid w:val="001C287F"/>
    <w:rsid w:val="001C42A6"/>
    <w:rsid w:val="001C59EB"/>
    <w:rsid w:val="001D1CEC"/>
    <w:rsid w:val="001D2D83"/>
    <w:rsid w:val="001D41BC"/>
    <w:rsid w:val="001D60C5"/>
    <w:rsid w:val="001D7904"/>
    <w:rsid w:val="001F073B"/>
    <w:rsid w:val="001F0F1E"/>
    <w:rsid w:val="001F12BE"/>
    <w:rsid w:val="001F272F"/>
    <w:rsid w:val="001F6F18"/>
    <w:rsid w:val="001F7612"/>
    <w:rsid w:val="00207128"/>
    <w:rsid w:val="0021319B"/>
    <w:rsid w:val="00215CA7"/>
    <w:rsid w:val="002220ED"/>
    <w:rsid w:val="002224F7"/>
    <w:rsid w:val="002331A8"/>
    <w:rsid w:val="002336A2"/>
    <w:rsid w:val="0023436A"/>
    <w:rsid w:val="00235441"/>
    <w:rsid w:val="00243399"/>
    <w:rsid w:val="0024645D"/>
    <w:rsid w:val="00246955"/>
    <w:rsid w:val="00246C37"/>
    <w:rsid w:val="00255F5E"/>
    <w:rsid w:val="0025704C"/>
    <w:rsid w:val="00265ECF"/>
    <w:rsid w:val="0026687C"/>
    <w:rsid w:val="00275B84"/>
    <w:rsid w:val="002973AC"/>
    <w:rsid w:val="002A2FCB"/>
    <w:rsid w:val="002A6352"/>
    <w:rsid w:val="002A6F0B"/>
    <w:rsid w:val="002A7D2C"/>
    <w:rsid w:val="002B06E5"/>
    <w:rsid w:val="002B2542"/>
    <w:rsid w:val="002B2BC6"/>
    <w:rsid w:val="002C5542"/>
    <w:rsid w:val="002D506A"/>
    <w:rsid w:val="002D7DA9"/>
    <w:rsid w:val="002E3457"/>
    <w:rsid w:val="002F0B14"/>
    <w:rsid w:val="002F31CE"/>
    <w:rsid w:val="00302F8E"/>
    <w:rsid w:val="00305565"/>
    <w:rsid w:val="00316055"/>
    <w:rsid w:val="0031641A"/>
    <w:rsid w:val="00317B87"/>
    <w:rsid w:val="00317D33"/>
    <w:rsid w:val="003220B0"/>
    <w:rsid w:val="003239C6"/>
    <w:rsid w:val="00324474"/>
    <w:rsid w:val="00334BF4"/>
    <w:rsid w:val="00337ADE"/>
    <w:rsid w:val="003437E6"/>
    <w:rsid w:val="00353082"/>
    <w:rsid w:val="003536ED"/>
    <w:rsid w:val="00354BCB"/>
    <w:rsid w:val="00356B13"/>
    <w:rsid w:val="00360BBC"/>
    <w:rsid w:val="00361651"/>
    <w:rsid w:val="0036349A"/>
    <w:rsid w:val="00371D53"/>
    <w:rsid w:val="00372C0A"/>
    <w:rsid w:val="00382FBA"/>
    <w:rsid w:val="00383587"/>
    <w:rsid w:val="00384FA8"/>
    <w:rsid w:val="003857D8"/>
    <w:rsid w:val="003906D5"/>
    <w:rsid w:val="003921FF"/>
    <w:rsid w:val="003968B7"/>
    <w:rsid w:val="003A1B0B"/>
    <w:rsid w:val="003A3DA5"/>
    <w:rsid w:val="003A7C77"/>
    <w:rsid w:val="003B3C8F"/>
    <w:rsid w:val="003B50AA"/>
    <w:rsid w:val="003B75CA"/>
    <w:rsid w:val="003D2C2F"/>
    <w:rsid w:val="003D6CA7"/>
    <w:rsid w:val="003E0868"/>
    <w:rsid w:val="003E58EF"/>
    <w:rsid w:val="003E7192"/>
    <w:rsid w:val="003F412A"/>
    <w:rsid w:val="003F59F8"/>
    <w:rsid w:val="003F74DC"/>
    <w:rsid w:val="00404F27"/>
    <w:rsid w:val="00426312"/>
    <w:rsid w:val="00432473"/>
    <w:rsid w:val="00440003"/>
    <w:rsid w:val="004439D0"/>
    <w:rsid w:val="0044767A"/>
    <w:rsid w:val="00450BF3"/>
    <w:rsid w:val="0045120B"/>
    <w:rsid w:val="0045373D"/>
    <w:rsid w:val="00471E83"/>
    <w:rsid w:val="00476E41"/>
    <w:rsid w:val="004801F8"/>
    <w:rsid w:val="00481183"/>
    <w:rsid w:val="00485AEA"/>
    <w:rsid w:val="004878A0"/>
    <w:rsid w:val="00491B31"/>
    <w:rsid w:val="00492B2F"/>
    <w:rsid w:val="00494223"/>
    <w:rsid w:val="004943F5"/>
    <w:rsid w:val="00494C0F"/>
    <w:rsid w:val="00495A0A"/>
    <w:rsid w:val="004969C8"/>
    <w:rsid w:val="0049776A"/>
    <w:rsid w:val="00497BD3"/>
    <w:rsid w:val="004A3513"/>
    <w:rsid w:val="004A7E97"/>
    <w:rsid w:val="004B12D8"/>
    <w:rsid w:val="004B5546"/>
    <w:rsid w:val="004C35C2"/>
    <w:rsid w:val="004C4625"/>
    <w:rsid w:val="004C612F"/>
    <w:rsid w:val="004D4E31"/>
    <w:rsid w:val="004D5AB5"/>
    <w:rsid w:val="004E01DA"/>
    <w:rsid w:val="004E0D61"/>
    <w:rsid w:val="004E189E"/>
    <w:rsid w:val="004E3B23"/>
    <w:rsid w:val="004F0D52"/>
    <w:rsid w:val="0050716D"/>
    <w:rsid w:val="005120A8"/>
    <w:rsid w:val="005208BC"/>
    <w:rsid w:val="00521AAC"/>
    <w:rsid w:val="0052338F"/>
    <w:rsid w:val="0052523C"/>
    <w:rsid w:val="00532427"/>
    <w:rsid w:val="00535DAF"/>
    <w:rsid w:val="0054012D"/>
    <w:rsid w:val="00542091"/>
    <w:rsid w:val="00542775"/>
    <w:rsid w:val="005446F8"/>
    <w:rsid w:val="005466AB"/>
    <w:rsid w:val="00547AFC"/>
    <w:rsid w:val="00551484"/>
    <w:rsid w:val="00553641"/>
    <w:rsid w:val="005549A3"/>
    <w:rsid w:val="00555069"/>
    <w:rsid w:val="00560461"/>
    <w:rsid w:val="005637B6"/>
    <w:rsid w:val="00563CA6"/>
    <w:rsid w:val="00563E02"/>
    <w:rsid w:val="00564260"/>
    <w:rsid w:val="00566FE8"/>
    <w:rsid w:val="00570DC5"/>
    <w:rsid w:val="0057329D"/>
    <w:rsid w:val="005738A5"/>
    <w:rsid w:val="005829F4"/>
    <w:rsid w:val="00587067"/>
    <w:rsid w:val="00592521"/>
    <w:rsid w:val="005971AB"/>
    <w:rsid w:val="005A2A80"/>
    <w:rsid w:val="005A3189"/>
    <w:rsid w:val="005A4780"/>
    <w:rsid w:val="005A77ED"/>
    <w:rsid w:val="005A7B4F"/>
    <w:rsid w:val="005B0003"/>
    <w:rsid w:val="005B3EA5"/>
    <w:rsid w:val="005B6CC8"/>
    <w:rsid w:val="005B7B97"/>
    <w:rsid w:val="005C7AA2"/>
    <w:rsid w:val="005D3AB2"/>
    <w:rsid w:val="005E0120"/>
    <w:rsid w:val="005E0D96"/>
    <w:rsid w:val="005E312C"/>
    <w:rsid w:val="005E7C40"/>
    <w:rsid w:val="006009EA"/>
    <w:rsid w:val="00601712"/>
    <w:rsid w:val="00602CEA"/>
    <w:rsid w:val="0061082E"/>
    <w:rsid w:val="00612167"/>
    <w:rsid w:val="00620334"/>
    <w:rsid w:val="00624C48"/>
    <w:rsid w:val="00625BBE"/>
    <w:rsid w:val="006410E5"/>
    <w:rsid w:val="00642B2B"/>
    <w:rsid w:val="00646E1A"/>
    <w:rsid w:val="00650732"/>
    <w:rsid w:val="0065155A"/>
    <w:rsid w:val="00653AB3"/>
    <w:rsid w:val="00654424"/>
    <w:rsid w:val="00657CE4"/>
    <w:rsid w:val="00660365"/>
    <w:rsid w:val="00660600"/>
    <w:rsid w:val="00664FFB"/>
    <w:rsid w:val="0066627E"/>
    <w:rsid w:val="00666610"/>
    <w:rsid w:val="00671A70"/>
    <w:rsid w:val="006737B6"/>
    <w:rsid w:val="00675E6E"/>
    <w:rsid w:val="006763E9"/>
    <w:rsid w:val="00692FBB"/>
    <w:rsid w:val="00693D2C"/>
    <w:rsid w:val="0069745A"/>
    <w:rsid w:val="006A374B"/>
    <w:rsid w:val="006A3CCF"/>
    <w:rsid w:val="006A7243"/>
    <w:rsid w:val="006A7468"/>
    <w:rsid w:val="006B4740"/>
    <w:rsid w:val="006B7B13"/>
    <w:rsid w:val="006C1E47"/>
    <w:rsid w:val="006C2B86"/>
    <w:rsid w:val="006C6274"/>
    <w:rsid w:val="006D0047"/>
    <w:rsid w:val="006D048D"/>
    <w:rsid w:val="006D162F"/>
    <w:rsid w:val="006D6238"/>
    <w:rsid w:val="006E32EA"/>
    <w:rsid w:val="006E5665"/>
    <w:rsid w:val="006E601F"/>
    <w:rsid w:val="006F3D1D"/>
    <w:rsid w:val="006F5756"/>
    <w:rsid w:val="00702A7E"/>
    <w:rsid w:val="0070490B"/>
    <w:rsid w:val="0071253A"/>
    <w:rsid w:val="007229E7"/>
    <w:rsid w:val="00724CBB"/>
    <w:rsid w:val="00725CF5"/>
    <w:rsid w:val="0073430F"/>
    <w:rsid w:val="00737815"/>
    <w:rsid w:val="00743155"/>
    <w:rsid w:val="00752E1A"/>
    <w:rsid w:val="007708BB"/>
    <w:rsid w:val="00774015"/>
    <w:rsid w:val="00775D46"/>
    <w:rsid w:val="00776271"/>
    <w:rsid w:val="007837BB"/>
    <w:rsid w:val="00785FD2"/>
    <w:rsid w:val="00790742"/>
    <w:rsid w:val="00790C12"/>
    <w:rsid w:val="00793BE1"/>
    <w:rsid w:val="007A0700"/>
    <w:rsid w:val="007A5A0B"/>
    <w:rsid w:val="007A5D00"/>
    <w:rsid w:val="007B73D6"/>
    <w:rsid w:val="007B7E11"/>
    <w:rsid w:val="007C01F0"/>
    <w:rsid w:val="007C18EE"/>
    <w:rsid w:val="007C24EF"/>
    <w:rsid w:val="007C5B2E"/>
    <w:rsid w:val="007C6E77"/>
    <w:rsid w:val="007D2000"/>
    <w:rsid w:val="007D298F"/>
    <w:rsid w:val="007D75CC"/>
    <w:rsid w:val="007D7915"/>
    <w:rsid w:val="007D7AAD"/>
    <w:rsid w:val="007E1E0B"/>
    <w:rsid w:val="007E4470"/>
    <w:rsid w:val="007F2C43"/>
    <w:rsid w:val="007F512F"/>
    <w:rsid w:val="00805296"/>
    <w:rsid w:val="00813661"/>
    <w:rsid w:val="00814E69"/>
    <w:rsid w:val="00817743"/>
    <w:rsid w:val="00821E13"/>
    <w:rsid w:val="008266CF"/>
    <w:rsid w:val="0084387E"/>
    <w:rsid w:val="00846FAE"/>
    <w:rsid w:val="008627CB"/>
    <w:rsid w:val="00862F6B"/>
    <w:rsid w:val="00867768"/>
    <w:rsid w:val="008701B2"/>
    <w:rsid w:val="00870517"/>
    <w:rsid w:val="008738EF"/>
    <w:rsid w:val="00874BBC"/>
    <w:rsid w:val="00876D20"/>
    <w:rsid w:val="008773ED"/>
    <w:rsid w:val="00877E6D"/>
    <w:rsid w:val="0088275D"/>
    <w:rsid w:val="00884497"/>
    <w:rsid w:val="00885FAF"/>
    <w:rsid w:val="00890B20"/>
    <w:rsid w:val="008940C3"/>
    <w:rsid w:val="008963AF"/>
    <w:rsid w:val="00896C0A"/>
    <w:rsid w:val="00897704"/>
    <w:rsid w:val="008A7331"/>
    <w:rsid w:val="008B18CB"/>
    <w:rsid w:val="008B1D87"/>
    <w:rsid w:val="008B28F8"/>
    <w:rsid w:val="008C21B4"/>
    <w:rsid w:val="008C4F8D"/>
    <w:rsid w:val="008D01B6"/>
    <w:rsid w:val="008D0225"/>
    <w:rsid w:val="008D07DB"/>
    <w:rsid w:val="008D677B"/>
    <w:rsid w:val="008E225E"/>
    <w:rsid w:val="008E7E9D"/>
    <w:rsid w:val="008F1365"/>
    <w:rsid w:val="008F34FF"/>
    <w:rsid w:val="008F6371"/>
    <w:rsid w:val="00912ADA"/>
    <w:rsid w:val="009174CC"/>
    <w:rsid w:val="00917AA0"/>
    <w:rsid w:val="009259D2"/>
    <w:rsid w:val="0092663D"/>
    <w:rsid w:val="00936B4A"/>
    <w:rsid w:val="0093754A"/>
    <w:rsid w:val="00937B62"/>
    <w:rsid w:val="00937DA8"/>
    <w:rsid w:val="0094377C"/>
    <w:rsid w:val="00944642"/>
    <w:rsid w:val="00946123"/>
    <w:rsid w:val="00946C14"/>
    <w:rsid w:val="00951F7E"/>
    <w:rsid w:val="00953E05"/>
    <w:rsid w:val="00955BD1"/>
    <w:rsid w:val="009563E3"/>
    <w:rsid w:val="00957C3D"/>
    <w:rsid w:val="00963EBE"/>
    <w:rsid w:val="0096571B"/>
    <w:rsid w:val="00970024"/>
    <w:rsid w:val="00971451"/>
    <w:rsid w:val="009757A5"/>
    <w:rsid w:val="00985E55"/>
    <w:rsid w:val="009A5072"/>
    <w:rsid w:val="009A6AF8"/>
    <w:rsid w:val="009B4D02"/>
    <w:rsid w:val="009C1A6A"/>
    <w:rsid w:val="009C3A45"/>
    <w:rsid w:val="009C6B12"/>
    <w:rsid w:val="009C7C44"/>
    <w:rsid w:val="009D3EC2"/>
    <w:rsid w:val="009D3EEA"/>
    <w:rsid w:val="009D7081"/>
    <w:rsid w:val="009E6F7D"/>
    <w:rsid w:val="009E704B"/>
    <w:rsid w:val="00A01EC7"/>
    <w:rsid w:val="00A03A7C"/>
    <w:rsid w:val="00A0732D"/>
    <w:rsid w:val="00A232A2"/>
    <w:rsid w:val="00A237E0"/>
    <w:rsid w:val="00A26E9C"/>
    <w:rsid w:val="00A30508"/>
    <w:rsid w:val="00A30F44"/>
    <w:rsid w:val="00A30F8D"/>
    <w:rsid w:val="00A32273"/>
    <w:rsid w:val="00A325D3"/>
    <w:rsid w:val="00A42EE1"/>
    <w:rsid w:val="00A50DE2"/>
    <w:rsid w:val="00A52D1E"/>
    <w:rsid w:val="00A54711"/>
    <w:rsid w:val="00A64ED7"/>
    <w:rsid w:val="00A65C39"/>
    <w:rsid w:val="00A741FF"/>
    <w:rsid w:val="00A7434D"/>
    <w:rsid w:val="00A75F89"/>
    <w:rsid w:val="00A80C75"/>
    <w:rsid w:val="00A81CE5"/>
    <w:rsid w:val="00A824CA"/>
    <w:rsid w:val="00A83435"/>
    <w:rsid w:val="00A90F90"/>
    <w:rsid w:val="00A9193B"/>
    <w:rsid w:val="00AA02D8"/>
    <w:rsid w:val="00AA2EAB"/>
    <w:rsid w:val="00AB337B"/>
    <w:rsid w:val="00AC2166"/>
    <w:rsid w:val="00AC29F8"/>
    <w:rsid w:val="00AC5FD2"/>
    <w:rsid w:val="00AC725C"/>
    <w:rsid w:val="00AD5053"/>
    <w:rsid w:val="00AD53AD"/>
    <w:rsid w:val="00AD63FE"/>
    <w:rsid w:val="00AE1447"/>
    <w:rsid w:val="00AE4594"/>
    <w:rsid w:val="00AF26FE"/>
    <w:rsid w:val="00AF479C"/>
    <w:rsid w:val="00AF4984"/>
    <w:rsid w:val="00AF55C5"/>
    <w:rsid w:val="00AF6EB6"/>
    <w:rsid w:val="00B03074"/>
    <w:rsid w:val="00B03298"/>
    <w:rsid w:val="00B05E88"/>
    <w:rsid w:val="00B06CAD"/>
    <w:rsid w:val="00B137D3"/>
    <w:rsid w:val="00B228DF"/>
    <w:rsid w:val="00B24892"/>
    <w:rsid w:val="00B25E3D"/>
    <w:rsid w:val="00B27573"/>
    <w:rsid w:val="00B27C94"/>
    <w:rsid w:val="00B27FA5"/>
    <w:rsid w:val="00B326C7"/>
    <w:rsid w:val="00B3363B"/>
    <w:rsid w:val="00B37920"/>
    <w:rsid w:val="00B37E02"/>
    <w:rsid w:val="00B42BE0"/>
    <w:rsid w:val="00B46900"/>
    <w:rsid w:val="00B469B6"/>
    <w:rsid w:val="00B511C1"/>
    <w:rsid w:val="00B57ACF"/>
    <w:rsid w:val="00B60698"/>
    <w:rsid w:val="00B60C0F"/>
    <w:rsid w:val="00B63737"/>
    <w:rsid w:val="00B67DE8"/>
    <w:rsid w:val="00B7316A"/>
    <w:rsid w:val="00B809B5"/>
    <w:rsid w:val="00B8183B"/>
    <w:rsid w:val="00B8369E"/>
    <w:rsid w:val="00B8417B"/>
    <w:rsid w:val="00B87CFA"/>
    <w:rsid w:val="00B92C35"/>
    <w:rsid w:val="00B93BC3"/>
    <w:rsid w:val="00B946B5"/>
    <w:rsid w:val="00BA21EB"/>
    <w:rsid w:val="00BA4089"/>
    <w:rsid w:val="00BA6933"/>
    <w:rsid w:val="00BA7282"/>
    <w:rsid w:val="00BA7B43"/>
    <w:rsid w:val="00BB1E90"/>
    <w:rsid w:val="00BC643D"/>
    <w:rsid w:val="00BC79B4"/>
    <w:rsid w:val="00BD33D6"/>
    <w:rsid w:val="00BD4E54"/>
    <w:rsid w:val="00BD76EB"/>
    <w:rsid w:val="00BE47C6"/>
    <w:rsid w:val="00BE7AC1"/>
    <w:rsid w:val="00BF0B8E"/>
    <w:rsid w:val="00BF1705"/>
    <w:rsid w:val="00BF53BE"/>
    <w:rsid w:val="00BF5759"/>
    <w:rsid w:val="00BF6292"/>
    <w:rsid w:val="00C000E9"/>
    <w:rsid w:val="00C04E27"/>
    <w:rsid w:val="00C07180"/>
    <w:rsid w:val="00C20A88"/>
    <w:rsid w:val="00C21C74"/>
    <w:rsid w:val="00C2275F"/>
    <w:rsid w:val="00C228F1"/>
    <w:rsid w:val="00C332B2"/>
    <w:rsid w:val="00C40315"/>
    <w:rsid w:val="00C40B5F"/>
    <w:rsid w:val="00C40D8B"/>
    <w:rsid w:val="00C4174E"/>
    <w:rsid w:val="00C4396F"/>
    <w:rsid w:val="00C44DC1"/>
    <w:rsid w:val="00C54B4A"/>
    <w:rsid w:val="00C56B29"/>
    <w:rsid w:val="00C70649"/>
    <w:rsid w:val="00C7147A"/>
    <w:rsid w:val="00C7460C"/>
    <w:rsid w:val="00C75A1C"/>
    <w:rsid w:val="00C81E29"/>
    <w:rsid w:val="00C87C7F"/>
    <w:rsid w:val="00C92D74"/>
    <w:rsid w:val="00CA700D"/>
    <w:rsid w:val="00CB6A1C"/>
    <w:rsid w:val="00CC6390"/>
    <w:rsid w:val="00CC65ED"/>
    <w:rsid w:val="00CC6AAD"/>
    <w:rsid w:val="00CD32A9"/>
    <w:rsid w:val="00CD3450"/>
    <w:rsid w:val="00CD5392"/>
    <w:rsid w:val="00CD6095"/>
    <w:rsid w:val="00CD7C9D"/>
    <w:rsid w:val="00CE1AD4"/>
    <w:rsid w:val="00CE650F"/>
    <w:rsid w:val="00CF256D"/>
    <w:rsid w:val="00CF4B08"/>
    <w:rsid w:val="00D01312"/>
    <w:rsid w:val="00D03B8A"/>
    <w:rsid w:val="00D15945"/>
    <w:rsid w:val="00D1674E"/>
    <w:rsid w:val="00D21CDC"/>
    <w:rsid w:val="00D22BA2"/>
    <w:rsid w:val="00D27433"/>
    <w:rsid w:val="00D27498"/>
    <w:rsid w:val="00D27C91"/>
    <w:rsid w:val="00D33694"/>
    <w:rsid w:val="00D346C2"/>
    <w:rsid w:val="00D61319"/>
    <w:rsid w:val="00D61E07"/>
    <w:rsid w:val="00D660D2"/>
    <w:rsid w:val="00D74364"/>
    <w:rsid w:val="00D834C9"/>
    <w:rsid w:val="00D90976"/>
    <w:rsid w:val="00D90E6E"/>
    <w:rsid w:val="00DA0E18"/>
    <w:rsid w:val="00DA1D63"/>
    <w:rsid w:val="00DA3EF0"/>
    <w:rsid w:val="00DA5A81"/>
    <w:rsid w:val="00DA7D8A"/>
    <w:rsid w:val="00DB29B8"/>
    <w:rsid w:val="00DB4E21"/>
    <w:rsid w:val="00DB4E38"/>
    <w:rsid w:val="00DC577A"/>
    <w:rsid w:val="00DD3E8F"/>
    <w:rsid w:val="00DE53F4"/>
    <w:rsid w:val="00DE621B"/>
    <w:rsid w:val="00DE6333"/>
    <w:rsid w:val="00DE6609"/>
    <w:rsid w:val="00DF2BDD"/>
    <w:rsid w:val="00E0153E"/>
    <w:rsid w:val="00E02060"/>
    <w:rsid w:val="00E06362"/>
    <w:rsid w:val="00E134CA"/>
    <w:rsid w:val="00E159DB"/>
    <w:rsid w:val="00E16FBD"/>
    <w:rsid w:val="00E217D3"/>
    <w:rsid w:val="00E22FE4"/>
    <w:rsid w:val="00E23EDE"/>
    <w:rsid w:val="00E31E92"/>
    <w:rsid w:val="00E47287"/>
    <w:rsid w:val="00E50720"/>
    <w:rsid w:val="00E51861"/>
    <w:rsid w:val="00E53C3F"/>
    <w:rsid w:val="00E70555"/>
    <w:rsid w:val="00E709A2"/>
    <w:rsid w:val="00E716E6"/>
    <w:rsid w:val="00E716F4"/>
    <w:rsid w:val="00E7255C"/>
    <w:rsid w:val="00E74358"/>
    <w:rsid w:val="00E77586"/>
    <w:rsid w:val="00E83BF8"/>
    <w:rsid w:val="00E90EC6"/>
    <w:rsid w:val="00EA269C"/>
    <w:rsid w:val="00EA282C"/>
    <w:rsid w:val="00EA322F"/>
    <w:rsid w:val="00EA4702"/>
    <w:rsid w:val="00EC3CC5"/>
    <w:rsid w:val="00EC6C63"/>
    <w:rsid w:val="00ED7E86"/>
    <w:rsid w:val="00EE0215"/>
    <w:rsid w:val="00EE423E"/>
    <w:rsid w:val="00EE6AB8"/>
    <w:rsid w:val="00EF1A61"/>
    <w:rsid w:val="00EF1C9D"/>
    <w:rsid w:val="00F07E18"/>
    <w:rsid w:val="00F11389"/>
    <w:rsid w:val="00F119C9"/>
    <w:rsid w:val="00F13A4E"/>
    <w:rsid w:val="00F154F7"/>
    <w:rsid w:val="00F23CA5"/>
    <w:rsid w:val="00F248C7"/>
    <w:rsid w:val="00F26D89"/>
    <w:rsid w:val="00F3629D"/>
    <w:rsid w:val="00F37FA6"/>
    <w:rsid w:val="00F45DC1"/>
    <w:rsid w:val="00F46640"/>
    <w:rsid w:val="00F478DA"/>
    <w:rsid w:val="00F54ABF"/>
    <w:rsid w:val="00F55C59"/>
    <w:rsid w:val="00F56AEE"/>
    <w:rsid w:val="00F6152A"/>
    <w:rsid w:val="00F64F5B"/>
    <w:rsid w:val="00F70926"/>
    <w:rsid w:val="00F850D4"/>
    <w:rsid w:val="00F936A8"/>
    <w:rsid w:val="00F94D98"/>
    <w:rsid w:val="00FA4CFB"/>
    <w:rsid w:val="00FB2B8E"/>
    <w:rsid w:val="00FB4259"/>
    <w:rsid w:val="00FB5EE4"/>
    <w:rsid w:val="00FC603A"/>
    <w:rsid w:val="00FD05FF"/>
    <w:rsid w:val="00FE4B68"/>
    <w:rsid w:val="00FE56A4"/>
    <w:rsid w:val="00FE7BBB"/>
    <w:rsid w:val="00FF1EC7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65FCCFB"/>
  <w15:chartTrackingRefBased/>
  <w15:docId w15:val="{91D5512F-02DA-4428-AC1A-B4E84521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013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jc w:val="right"/>
      <w:outlineLvl w:val="0"/>
    </w:pPr>
    <w:rPr>
      <w:rFonts w:ascii="Arial" w:hAnsi="Arial" w:cs="Arial"/>
      <w:b/>
      <w:bCs/>
      <w:color w:val="000080"/>
      <w:sz w:val="32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1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BesgtLink">
    <w:name w:val="FollowedHyperlink"/>
    <w:semiHidden/>
    <w:rPr>
      <w:color w:val="800080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0705A7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link w:val="Sidehoved"/>
    <w:uiPriority w:val="99"/>
    <w:rsid w:val="000705A7"/>
    <w:rPr>
      <w:sz w:val="24"/>
      <w:szCs w:val="24"/>
      <w:lang w:val="da-DK" w:eastAsia="da-DK"/>
    </w:rPr>
  </w:style>
  <w:style w:type="paragraph" w:styleId="Sidefod">
    <w:name w:val="footer"/>
    <w:basedOn w:val="Normal"/>
    <w:link w:val="SidefodTegn"/>
    <w:uiPriority w:val="99"/>
    <w:unhideWhenUsed/>
    <w:rsid w:val="000705A7"/>
    <w:pPr>
      <w:tabs>
        <w:tab w:val="center" w:pos="4513"/>
        <w:tab w:val="right" w:pos="9026"/>
      </w:tabs>
    </w:pPr>
  </w:style>
  <w:style w:type="character" w:customStyle="1" w:styleId="SidefodTegn">
    <w:name w:val="Sidefod Tegn"/>
    <w:link w:val="Sidefod"/>
    <w:uiPriority w:val="99"/>
    <w:rsid w:val="000705A7"/>
    <w:rPr>
      <w:sz w:val="24"/>
      <w:szCs w:val="24"/>
      <w:lang w:val="da-DK" w:eastAsia="da-DK"/>
    </w:rPr>
  </w:style>
  <w:style w:type="table" w:styleId="Tabel-Gitter">
    <w:name w:val="Table Grid"/>
    <w:basedOn w:val="Tabel-Normal"/>
    <w:uiPriority w:val="59"/>
    <w:rsid w:val="000705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701B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8701B2"/>
    <w:rPr>
      <w:rFonts w:ascii="Tahoma" w:hAnsi="Tahoma" w:cs="Tahoma"/>
      <w:sz w:val="16"/>
      <w:szCs w:val="16"/>
      <w:lang w:val="da-DK" w:eastAsia="da-DK"/>
    </w:rPr>
  </w:style>
  <w:style w:type="paragraph" w:styleId="Listeafsnit">
    <w:name w:val="List Paragraph"/>
    <w:basedOn w:val="Normal"/>
    <w:uiPriority w:val="34"/>
    <w:qFormat/>
    <w:rsid w:val="001D60C5"/>
    <w:pPr>
      <w:ind w:left="720"/>
    </w:pPr>
    <w:rPr>
      <w:rFonts w:ascii="Calibri" w:eastAsia="Calibri" w:hAnsi="Calibri"/>
      <w:sz w:val="22"/>
      <w:szCs w:val="22"/>
    </w:rPr>
  </w:style>
  <w:style w:type="character" w:styleId="Kommentarhenvisning">
    <w:name w:val="annotation reference"/>
    <w:uiPriority w:val="99"/>
    <w:semiHidden/>
    <w:unhideWhenUsed/>
    <w:rsid w:val="00006FA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006FA6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006FA6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06FA6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006F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6687C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0373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3774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1659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114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223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6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5071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13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92239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4410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4892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b\Local%20Settings\Temporary%20Internet%20Files\Content.Outlook\ZP8RTIVZ\Frederiksberg%20Idr&#230;ts%20Union%20D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Frederiksberg Idræts Union DK</Template>
  <TotalTime>0</TotalTime>
  <Pages>2</Pages>
  <Words>523</Words>
  <Characters>3103</Characters>
  <Application>Microsoft Office Word</Application>
  <DocSecurity>4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Frederiksberg Idræts-Union</vt:lpstr>
      <vt:lpstr>Frederiksberg Idræts-Union</vt:lpstr>
    </vt:vector>
  </TitlesOfParts>
  <Company>FIU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Frederiksberg Idræts-Union</dc:title>
  <dc:subject/>
  <dc:creator>ISH</dc:creator>
  <cp:keywords/>
  <cp:lastModifiedBy>Teis Nielsen</cp:lastModifiedBy>
  <cp:revision>2</cp:revision>
  <cp:lastPrinted>2017-02-13T14:41:00Z</cp:lastPrinted>
  <dcterms:created xsi:type="dcterms:W3CDTF">2022-06-03T11:39:00Z</dcterms:created>
  <dcterms:modified xsi:type="dcterms:W3CDTF">2022-06-03T11:39:00Z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c17ee5-d002-416f-a486-c5f1fad2d957_Enabled">
    <vt:lpwstr>true</vt:lpwstr>
  </property>
  <property fmtid="{D5CDD505-2E9C-101B-9397-08002B2CF9AE}" pid="3" name="MSIP_Label_5ec17ee5-d002-416f-a486-c5f1fad2d957_SetDate">
    <vt:lpwstr>2022-05-29T17:11:11Z</vt:lpwstr>
  </property>
  <property fmtid="{D5CDD505-2E9C-101B-9397-08002B2CF9AE}" pid="4" name="MSIP_Label_5ec17ee5-d002-416f-a486-c5f1fad2d957_Method">
    <vt:lpwstr>Privileged</vt:lpwstr>
  </property>
  <property fmtid="{D5CDD505-2E9C-101B-9397-08002B2CF9AE}" pid="5" name="MSIP_Label_5ec17ee5-d002-416f-a486-c5f1fad2d957_Name">
    <vt:lpwstr>Open</vt:lpwstr>
  </property>
  <property fmtid="{D5CDD505-2E9C-101B-9397-08002B2CF9AE}" pid="6" name="MSIP_Label_5ec17ee5-d002-416f-a486-c5f1fad2d957_SiteId">
    <vt:lpwstr>8beccd60-0be6-4025-8e24-ca9ae679e1f4</vt:lpwstr>
  </property>
  <property fmtid="{D5CDD505-2E9C-101B-9397-08002B2CF9AE}" pid="7" name="MSIP_Label_5ec17ee5-d002-416f-a486-c5f1fad2d957_ActionId">
    <vt:lpwstr>63c267e5-f18e-43de-8078-b7465ad0b7bd</vt:lpwstr>
  </property>
  <property fmtid="{D5CDD505-2E9C-101B-9397-08002B2CF9AE}" pid="8" name="MSIP_Label_5ec17ee5-d002-416f-a486-c5f1fad2d957_ContentBits">
    <vt:lpwstr>2</vt:lpwstr>
  </property>
</Properties>
</file>