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C011C" w14:textId="77777777" w:rsidR="00F27BD0" w:rsidRPr="00460E9E" w:rsidRDefault="00F27BD0" w:rsidP="00C041A1">
      <w:pPr>
        <w:jc w:val="right"/>
        <w:rPr>
          <w:rFonts w:ascii="Futura Bk BT" w:hAnsi="Futura Bk BT" w:cs="Arial"/>
        </w:rPr>
      </w:pPr>
    </w:p>
    <w:p w14:paraId="3BF3578E" w14:textId="77777777" w:rsidR="00F27BD0" w:rsidRPr="00460E9E" w:rsidRDefault="00A47944" w:rsidP="00C041A1">
      <w:pPr>
        <w:jc w:val="right"/>
        <w:rPr>
          <w:rFonts w:ascii="Futura Bk BT" w:hAnsi="Futura Bk BT" w:cs="Arial"/>
        </w:rPr>
      </w:pPr>
      <w:r w:rsidRPr="00460E9E">
        <w:rPr>
          <w:rFonts w:ascii="Futura Bk BT" w:hAnsi="Futura Bk BT" w:cs="Arial"/>
          <w:noProof/>
          <w:lang w:eastAsia="da-DK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EDB25B6" wp14:editId="0CE8C840">
                <wp:simplePos x="0" y="0"/>
                <wp:positionH relativeFrom="margin">
                  <wp:posOffset>-97790</wp:posOffset>
                </wp:positionH>
                <wp:positionV relativeFrom="paragraph">
                  <wp:posOffset>212725</wp:posOffset>
                </wp:positionV>
                <wp:extent cx="5422900" cy="304800"/>
                <wp:effectExtent l="0" t="0" r="6350" b="0"/>
                <wp:wrapSquare wrapText="bothSides"/>
                <wp:docPr id="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A1B1D" w14:textId="41D542BF" w:rsidR="002C74B4" w:rsidRPr="00005458" w:rsidRDefault="00A47944" w:rsidP="002C74B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47944">
                              <w:rPr>
                                <w:rFonts w:ascii="Arial" w:hAnsi="Arial" w:cs="Arial"/>
                                <w:color w:val="007BC4"/>
                                <w:sz w:val="28"/>
                              </w:rPr>
                              <w:t xml:space="preserve">Referat – </w:t>
                            </w:r>
                            <w:r w:rsidR="002914DA">
                              <w:rPr>
                                <w:rFonts w:ascii="Arial" w:hAnsi="Arial" w:cs="Arial"/>
                                <w:color w:val="007BC4"/>
                                <w:sz w:val="28"/>
                              </w:rPr>
                              <w:t>Brugergruppemøde</w:t>
                            </w:r>
                            <w:r w:rsidR="00AE4EDC">
                              <w:rPr>
                                <w:rFonts w:ascii="Arial" w:hAnsi="Arial" w:cs="Arial"/>
                                <w:color w:val="007BC4"/>
                                <w:sz w:val="28"/>
                              </w:rPr>
                              <w:t xml:space="preserve"> Frederiksber</w:t>
                            </w:r>
                            <w:r w:rsidR="00BA5FF0">
                              <w:rPr>
                                <w:rFonts w:ascii="Arial" w:hAnsi="Arial" w:cs="Arial"/>
                                <w:color w:val="007BC4"/>
                                <w:sz w:val="28"/>
                              </w:rPr>
                              <w:t>g IP / Damsøbadet</w:t>
                            </w:r>
                            <w:r w:rsidR="002C74B4">
                              <w:rPr>
                                <w:rFonts w:ascii="Arial" w:hAnsi="Arial" w:cs="Arial"/>
                                <w:color w:val="007BC4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DB25B6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left:0;text-align:left;margin-left:-7.7pt;margin-top:16.75pt;width:427pt;height:2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" stroked="f">
                <v:textbox>
                  <w:txbxContent>
                    <w:p w14:paraId="3A7A1B1D" w14:textId="41D542BF" w:rsidR="002C74B4" w:rsidRPr="00005458" w:rsidRDefault="00A47944" w:rsidP="002C74B4">
                      <w:pPr>
                        <w:rPr>
                          <w:rFonts w:ascii="Arial" w:hAnsi="Arial" w:cs="Arial"/>
                        </w:rPr>
                      </w:pPr>
                      <w:r w:rsidRPr="00A47944">
                        <w:rPr>
                          <w:rFonts w:ascii="Arial" w:hAnsi="Arial" w:cs="Arial"/>
                          <w:color w:val="007BC4"/>
                          <w:sz w:val="28"/>
                        </w:rPr>
                        <w:t xml:space="preserve">Referat – </w:t>
                      </w:r>
                      <w:r w:rsidR="002914DA">
                        <w:rPr>
                          <w:rFonts w:ascii="Arial" w:hAnsi="Arial" w:cs="Arial"/>
                          <w:color w:val="007BC4"/>
                          <w:sz w:val="28"/>
                        </w:rPr>
                        <w:t>Brugergruppemøde</w:t>
                      </w:r>
                      <w:r w:rsidR="00AE4EDC">
                        <w:rPr>
                          <w:rFonts w:ascii="Arial" w:hAnsi="Arial" w:cs="Arial"/>
                          <w:color w:val="007BC4"/>
                          <w:sz w:val="28"/>
                        </w:rPr>
                        <w:t xml:space="preserve"> Frederiksber</w:t>
                      </w:r>
                      <w:r w:rsidR="00BA5FF0">
                        <w:rPr>
                          <w:rFonts w:ascii="Arial" w:hAnsi="Arial" w:cs="Arial"/>
                          <w:color w:val="007BC4"/>
                          <w:sz w:val="28"/>
                        </w:rPr>
                        <w:t>g IP / Damsøbadet</w:t>
                      </w:r>
                      <w:r w:rsidR="002C74B4">
                        <w:rPr>
                          <w:rFonts w:ascii="Arial" w:hAnsi="Arial" w:cs="Arial"/>
                          <w:color w:val="007BC4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172A7E6" w14:textId="341BE79E" w:rsidR="00C041A1" w:rsidRPr="00966A08" w:rsidRDefault="004D41C1" w:rsidP="00C041A1">
      <w:pPr>
        <w:jc w:val="right"/>
        <w:rPr>
          <w:rFonts w:ascii="Futura Bk BT" w:hAnsi="Futura Bk BT" w:cs="Arial"/>
          <w:lang w:val="en-US"/>
        </w:rPr>
      </w:pPr>
      <w:r w:rsidRPr="00966A08">
        <w:rPr>
          <w:rFonts w:ascii="Futura Bk BT" w:hAnsi="Futura Bk BT" w:cs="Arial"/>
          <w:lang w:val="en-US"/>
        </w:rPr>
        <w:t xml:space="preserve">  </w:t>
      </w:r>
      <w:r w:rsidR="00D45B03" w:rsidRPr="00966A08">
        <w:rPr>
          <w:rFonts w:ascii="Futura Bk BT" w:hAnsi="Futura Bk BT" w:cs="Arial"/>
          <w:lang w:val="en-US"/>
        </w:rPr>
        <w:t>26</w:t>
      </w:r>
      <w:r w:rsidR="00FE36F6" w:rsidRPr="00966A08">
        <w:rPr>
          <w:rFonts w:ascii="Futura Bk BT" w:hAnsi="Futura Bk BT" w:cs="Arial"/>
          <w:lang w:val="en-US"/>
        </w:rPr>
        <w:t xml:space="preserve">. </w:t>
      </w:r>
      <w:r w:rsidR="00D45B03" w:rsidRPr="00966A08">
        <w:rPr>
          <w:rFonts w:ascii="Futura Bk BT" w:hAnsi="Futura Bk BT" w:cs="Arial"/>
          <w:lang w:val="en-US"/>
        </w:rPr>
        <w:t>April</w:t>
      </w:r>
      <w:r w:rsidRPr="00966A08">
        <w:rPr>
          <w:rFonts w:ascii="Futura Bk BT" w:hAnsi="Futura Bk BT" w:cs="Arial"/>
          <w:lang w:val="en-US"/>
        </w:rPr>
        <w:t xml:space="preserve"> 202</w:t>
      </w:r>
      <w:r w:rsidR="00D45B03" w:rsidRPr="00966A08">
        <w:rPr>
          <w:rFonts w:ascii="Futura Bk BT" w:hAnsi="Futura Bk BT" w:cs="Arial"/>
          <w:lang w:val="en-US"/>
        </w:rPr>
        <w:t>2</w:t>
      </w:r>
    </w:p>
    <w:p w14:paraId="269FD6B5" w14:textId="77777777" w:rsidR="00C041A1" w:rsidRPr="00966A08" w:rsidRDefault="00C041A1" w:rsidP="00C041A1">
      <w:pPr>
        <w:rPr>
          <w:rFonts w:ascii="Futura Bk BT" w:hAnsi="Futura Bk BT" w:cs="Arial"/>
          <w:lang w:val="en-US"/>
        </w:rPr>
      </w:pPr>
    </w:p>
    <w:p w14:paraId="5CFCA16A" w14:textId="660B283E" w:rsidR="00C041A1" w:rsidRPr="00966A08" w:rsidRDefault="00A47944" w:rsidP="00C041A1">
      <w:pPr>
        <w:rPr>
          <w:rFonts w:ascii="Futura Bk BT" w:hAnsi="Futura Bk BT" w:cs="Arial"/>
          <w:lang w:val="en-US"/>
        </w:rPr>
      </w:pPr>
      <w:r w:rsidRPr="00966A08">
        <w:rPr>
          <w:rFonts w:ascii="Futura Bk BT" w:hAnsi="Futura Bk BT" w:cs="Arial"/>
          <w:lang w:val="en-US"/>
        </w:rPr>
        <w:t>Dato</w:t>
      </w:r>
      <w:r w:rsidR="00BA5FF0" w:rsidRPr="00966A08">
        <w:rPr>
          <w:rFonts w:ascii="Futura Bk BT" w:hAnsi="Futura Bk BT" w:cs="Arial"/>
          <w:lang w:val="en-US"/>
        </w:rPr>
        <w:t xml:space="preserve">: </w:t>
      </w:r>
      <w:r w:rsidR="00EA5DC2" w:rsidRPr="00966A08">
        <w:rPr>
          <w:rFonts w:ascii="Futura Bk BT" w:hAnsi="Futura Bk BT" w:cs="Arial"/>
          <w:lang w:val="en-US"/>
        </w:rPr>
        <w:t>26</w:t>
      </w:r>
      <w:r w:rsidR="00D8115C" w:rsidRPr="00966A08">
        <w:rPr>
          <w:rFonts w:ascii="Futura Bk BT" w:hAnsi="Futura Bk BT" w:cs="Arial"/>
          <w:lang w:val="en-US"/>
        </w:rPr>
        <w:t xml:space="preserve">. </w:t>
      </w:r>
      <w:proofErr w:type="spellStart"/>
      <w:r w:rsidR="00EA5DC2" w:rsidRPr="00966A08">
        <w:rPr>
          <w:rFonts w:ascii="Futura Bk BT" w:hAnsi="Futura Bk BT" w:cs="Arial"/>
          <w:lang w:val="en-US"/>
        </w:rPr>
        <w:t>april</w:t>
      </w:r>
      <w:proofErr w:type="spellEnd"/>
      <w:r w:rsidR="00D8115C" w:rsidRPr="00966A08">
        <w:rPr>
          <w:rFonts w:ascii="Futura Bk BT" w:hAnsi="Futura Bk BT" w:cs="Arial"/>
          <w:lang w:val="en-US"/>
        </w:rPr>
        <w:t xml:space="preserve"> 202</w:t>
      </w:r>
      <w:r w:rsidR="00EA5DC2" w:rsidRPr="00966A08">
        <w:rPr>
          <w:rFonts w:ascii="Futura Bk BT" w:hAnsi="Futura Bk BT" w:cs="Arial"/>
          <w:lang w:val="en-US"/>
        </w:rPr>
        <w:t>2</w:t>
      </w:r>
    </w:p>
    <w:p w14:paraId="6392FEC9" w14:textId="6116C6F0" w:rsidR="007B2BA9" w:rsidRPr="00966A08" w:rsidRDefault="00A47944" w:rsidP="00C041A1">
      <w:pPr>
        <w:rPr>
          <w:lang w:val="en-US"/>
        </w:rPr>
      </w:pPr>
      <w:proofErr w:type="spellStart"/>
      <w:r w:rsidRPr="00966A08">
        <w:rPr>
          <w:rFonts w:ascii="Futura Bk BT" w:hAnsi="Futura Bk BT" w:cs="Arial"/>
          <w:lang w:val="en-US"/>
        </w:rPr>
        <w:t>Tilstede</w:t>
      </w:r>
      <w:proofErr w:type="spellEnd"/>
      <w:r w:rsidRPr="00966A08">
        <w:rPr>
          <w:rFonts w:ascii="Futura Bk BT" w:hAnsi="Futura Bk BT" w:cs="Arial"/>
          <w:lang w:val="en-US"/>
        </w:rPr>
        <w:t>:</w:t>
      </w:r>
      <w:r w:rsidR="00D8115C" w:rsidRPr="00966A08">
        <w:rPr>
          <w:rFonts w:ascii="Futura Bk BT" w:hAnsi="Futura Bk BT" w:cs="Arial"/>
          <w:lang w:val="en-US"/>
        </w:rPr>
        <w:t xml:space="preserve"> </w:t>
      </w:r>
      <w:r w:rsidR="002914DA" w:rsidRPr="00966A08">
        <w:rPr>
          <w:rFonts w:ascii="Futura Bk BT" w:hAnsi="Futura Bk BT" w:cs="Arial"/>
          <w:lang w:val="en-US"/>
        </w:rPr>
        <w:t>Mansoor</w:t>
      </w:r>
      <w:r w:rsidR="00D8115C" w:rsidRPr="00966A08">
        <w:rPr>
          <w:rFonts w:ascii="Futura Bk BT" w:hAnsi="Futura Bk BT" w:cs="Arial"/>
          <w:lang w:val="en-US"/>
        </w:rPr>
        <w:t>,</w:t>
      </w:r>
      <w:r w:rsidR="002914DA" w:rsidRPr="00966A08">
        <w:rPr>
          <w:rFonts w:ascii="Futura Bk BT" w:hAnsi="Futura Bk BT" w:cs="Arial"/>
          <w:lang w:val="en-US"/>
        </w:rPr>
        <w:t xml:space="preserve"> Poul Henrik Glasius</w:t>
      </w:r>
      <w:r w:rsidR="00A04771" w:rsidRPr="00966A08">
        <w:rPr>
          <w:rFonts w:ascii="Futura Bk BT" w:hAnsi="Futura Bk BT" w:cs="Arial"/>
          <w:lang w:val="en-US"/>
        </w:rPr>
        <w:t xml:space="preserve"> Lars</w:t>
      </w:r>
      <w:r w:rsidR="002914DA" w:rsidRPr="00966A08">
        <w:rPr>
          <w:rFonts w:ascii="Futura Bk BT" w:hAnsi="Futura Bk BT" w:cs="Arial"/>
          <w:lang w:val="en-US"/>
        </w:rPr>
        <w:t>,</w:t>
      </w:r>
      <w:r w:rsidR="00A04771" w:rsidRPr="00966A08">
        <w:rPr>
          <w:rFonts w:ascii="Futura Bk BT" w:hAnsi="Futura Bk BT" w:cs="Arial"/>
          <w:lang w:val="en-US"/>
        </w:rPr>
        <w:t xml:space="preserve"> Theis </w:t>
      </w:r>
      <w:proofErr w:type="gramStart"/>
      <w:r w:rsidR="00A04771" w:rsidRPr="00966A08">
        <w:rPr>
          <w:rFonts w:ascii="Futura Bk BT" w:hAnsi="Futura Bk BT" w:cs="Arial"/>
          <w:lang w:val="en-US"/>
        </w:rPr>
        <w:t>From</w:t>
      </w:r>
      <w:proofErr w:type="gramEnd"/>
      <w:r w:rsidR="00A04771" w:rsidRPr="00966A08">
        <w:rPr>
          <w:rFonts w:ascii="Futura Bk BT" w:hAnsi="Futura Bk BT" w:cs="Arial"/>
          <w:lang w:val="en-US"/>
        </w:rPr>
        <w:t xml:space="preserve"> Due Unold,</w:t>
      </w:r>
      <w:r w:rsidR="00D8115C" w:rsidRPr="00966A08">
        <w:rPr>
          <w:rFonts w:ascii="Futura Bk BT" w:hAnsi="Futura Bk BT" w:cs="Arial"/>
          <w:lang w:val="en-US"/>
        </w:rPr>
        <w:t xml:space="preserve"> </w:t>
      </w:r>
      <w:r w:rsidR="00BA5FF0" w:rsidRPr="00966A08">
        <w:rPr>
          <w:rFonts w:ascii="Futura Bk BT" w:hAnsi="Futura Bk BT" w:cs="Arial"/>
          <w:lang w:val="en-US"/>
        </w:rPr>
        <w:t>Rikko</w:t>
      </w:r>
      <w:r w:rsidR="002914DA" w:rsidRPr="00966A08">
        <w:rPr>
          <w:rFonts w:ascii="Futura Bk BT" w:hAnsi="Futura Bk BT" w:cs="Arial"/>
          <w:lang w:val="en-US"/>
        </w:rPr>
        <w:t xml:space="preserve"> </w:t>
      </w:r>
      <w:proofErr w:type="spellStart"/>
      <w:r w:rsidR="002914DA" w:rsidRPr="00966A08">
        <w:rPr>
          <w:rFonts w:ascii="Futura Bk BT" w:hAnsi="Futura Bk BT" w:cs="Arial"/>
          <w:lang w:val="en-US"/>
        </w:rPr>
        <w:t>Djurhus</w:t>
      </w:r>
      <w:proofErr w:type="spellEnd"/>
      <w:r w:rsidR="00A04771" w:rsidRPr="00966A08">
        <w:rPr>
          <w:rFonts w:ascii="Futura Bk BT" w:hAnsi="Futura Bk BT" w:cs="Arial"/>
          <w:lang w:val="en-US"/>
        </w:rPr>
        <w:t>, Lars Vincent</w:t>
      </w:r>
      <w:r w:rsidR="00F61105">
        <w:rPr>
          <w:rFonts w:ascii="Futura Bk BT" w:hAnsi="Futura Bk BT" w:cs="Arial"/>
          <w:lang w:val="en-US"/>
        </w:rPr>
        <w:t xml:space="preserve"> + 1</w:t>
      </w:r>
      <w:r w:rsidR="00A04771" w:rsidRPr="00966A08">
        <w:rPr>
          <w:rFonts w:ascii="Futura Bk BT" w:hAnsi="Futura Bk BT" w:cs="Arial"/>
          <w:lang w:val="en-US"/>
        </w:rPr>
        <w:t xml:space="preserve">, </w:t>
      </w:r>
      <w:r w:rsidR="00966A08">
        <w:rPr>
          <w:rFonts w:ascii="Futura Bk BT" w:hAnsi="Futura Bk BT" w:cs="Arial"/>
          <w:lang w:val="en-US"/>
        </w:rPr>
        <w:t xml:space="preserve">Siri </w:t>
      </w:r>
      <w:proofErr w:type="spellStart"/>
      <w:r w:rsidR="00966A08">
        <w:rPr>
          <w:rFonts w:ascii="Futura Bk BT" w:hAnsi="Futura Bk BT" w:cs="Arial"/>
          <w:lang w:val="en-US"/>
        </w:rPr>
        <w:t>Fugemann</w:t>
      </w:r>
      <w:proofErr w:type="spellEnd"/>
      <w:r w:rsidR="00966A08">
        <w:rPr>
          <w:rFonts w:ascii="Futura Bk BT" w:hAnsi="Futura Bk BT" w:cs="Arial"/>
          <w:lang w:val="en-US"/>
        </w:rPr>
        <w:t xml:space="preserve">, </w:t>
      </w:r>
      <w:r w:rsidR="004805F2" w:rsidRPr="00966A08">
        <w:rPr>
          <w:rFonts w:ascii="Futura Bk BT" w:hAnsi="Futura Bk BT" w:cs="Arial"/>
          <w:lang w:val="en-US"/>
        </w:rPr>
        <w:t>Tin</w:t>
      </w:r>
      <w:r w:rsidR="004D41C1" w:rsidRPr="00966A08">
        <w:rPr>
          <w:rFonts w:ascii="Futura Bk BT" w:hAnsi="Futura Bk BT" w:cs="Arial"/>
          <w:lang w:val="en-US"/>
        </w:rPr>
        <w:t>i Owild</w:t>
      </w:r>
      <w:r w:rsidR="005C3DB9" w:rsidRPr="00966A08">
        <w:rPr>
          <w:rFonts w:ascii="Futura Bk BT" w:hAnsi="Futura Bk BT" w:cs="Arial"/>
          <w:lang w:val="en-US"/>
        </w:rPr>
        <w:t>,</w:t>
      </w:r>
      <w:r w:rsidR="005C3DB9" w:rsidRPr="00966A08">
        <w:rPr>
          <w:lang w:val="en-US"/>
        </w:rPr>
        <w:t xml:space="preserve"> </w:t>
      </w:r>
      <w:r w:rsidR="00DC75EA" w:rsidRPr="00966A08">
        <w:rPr>
          <w:lang w:val="en-US"/>
        </w:rPr>
        <w:t xml:space="preserve">Brian Hansen, Jørgen Andersen, </w:t>
      </w:r>
      <w:r w:rsidR="00966A08" w:rsidRPr="00966A08">
        <w:rPr>
          <w:lang w:val="en-US"/>
        </w:rPr>
        <w:t>Morten Tranberg</w:t>
      </w:r>
      <w:r w:rsidR="00DC75EA" w:rsidRPr="00966A08">
        <w:rPr>
          <w:lang w:val="en-US"/>
        </w:rPr>
        <w:t xml:space="preserve">, </w:t>
      </w:r>
      <w:r w:rsidR="00966A08">
        <w:rPr>
          <w:lang w:val="en-US"/>
        </w:rPr>
        <w:t>Christian Vang</w:t>
      </w:r>
    </w:p>
    <w:p w14:paraId="5E82B7B1" w14:textId="41DACD1D" w:rsidR="00A47944" w:rsidRPr="00460E9E" w:rsidRDefault="00A47944" w:rsidP="00C041A1">
      <w:pPr>
        <w:rPr>
          <w:rFonts w:ascii="Futura Bk BT" w:hAnsi="Futura Bk BT" w:cs="Arial"/>
        </w:rPr>
      </w:pPr>
      <w:r w:rsidRPr="00460E9E">
        <w:rPr>
          <w:rFonts w:ascii="Futura Bk BT" w:hAnsi="Futura Bk BT" w:cs="Arial"/>
        </w:rPr>
        <w:t xml:space="preserve">Afbud: </w:t>
      </w:r>
      <w:r w:rsidR="00966A08">
        <w:rPr>
          <w:rFonts w:ascii="Futura Bk BT" w:hAnsi="Futura Bk BT" w:cs="Arial"/>
        </w:rPr>
        <w:t xml:space="preserve">Trine Svensson, Lars Sørensen, Niels Dreisler, </w:t>
      </w:r>
      <w:r w:rsidR="00F61105" w:rsidRPr="00F61105">
        <w:rPr>
          <w:rFonts w:ascii="Futura Bk BT" w:hAnsi="Futura Bk BT" w:cs="Arial"/>
        </w:rPr>
        <w:t>Karoline Bech Nielsen</w:t>
      </w:r>
      <w:r w:rsidR="00F61105">
        <w:rPr>
          <w:rFonts w:ascii="Futura Bk BT" w:hAnsi="Futura Bk BT" w:cs="Arial"/>
        </w:rPr>
        <w:t>.</w:t>
      </w:r>
    </w:p>
    <w:p w14:paraId="10AA36C0" w14:textId="77777777" w:rsidR="00A47944" w:rsidRPr="00460E9E" w:rsidRDefault="00A47944" w:rsidP="00C041A1">
      <w:pPr>
        <w:rPr>
          <w:rFonts w:ascii="Futura Bk BT" w:hAnsi="Futura Bk BT" w:cs="Arial"/>
        </w:rPr>
      </w:pPr>
    </w:p>
    <w:p w14:paraId="1791AE92" w14:textId="77777777" w:rsidR="00BD66F6" w:rsidRDefault="00BD66F6" w:rsidP="00BD66F6">
      <w:pPr>
        <w:rPr>
          <w:rFonts w:ascii="Futura Bk BT" w:hAnsi="Futura Bk BT" w:cs="Arial"/>
        </w:rPr>
      </w:pPr>
      <w:r>
        <w:rPr>
          <w:rFonts w:ascii="Futura Bk BT" w:hAnsi="Futura Bk BT" w:cs="Arial"/>
        </w:rPr>
        <w:t xml:space="preserve">Dagsorden: </w:t>
      </w:r>
    </w:p>
    <w:p w14:paraId="4AE2D4EE" w14:textId="77777777" w:rsidR="00BD66F6" w:rsidRDefault="00BD66F6" w:rsidP="00BD66F6">
      <w:pPr>
        <w:rPr>
          <w:rFonts w:ascii="Calibri" w:hAnsi="Calibri" w:cs="Calibri"/>
          <w:lang w:eastAsia="da-DK"/>
        </w:rPr>
      </w:pPr>
      <w:r>
        <w:rPr>
          <w:rFonts w:ascii="Calibri" w:hAnsi="Calibri" w:cs="Calibri"/>
          <w:lang w:eastAsia="da-DK"/>
        </w:rPr>
        <w:t>1. Præsentation vedr. områdeudviklings projekt ved Frederiksberg Idrætspark.</w:t>
      </w:r>
    </w:p>
    <w:p w14:paraId="7B0F89A5" w14:textId="77777777" w:rsidR="00BD66F6" w:rsidRDefault="00BD66F6" w:rsidP="00BD66F6">
      <w:pPr>
        <w:rPr>
          <w:rFonts w:ascii="Calibri" w:hAnsi="Calibri" w:cs="Calibri"/>
          <w:lang w:eastAsia="da-DK"/>
        </w:rPr>
      </w:pPr>
      <w:r>
        <w:rPr>
          <w:rFonts w:ascii="Calibri" w:hAnsi="Calibri" w:cs="Calibri"/>
          <w:lang w:eastAsia="da-DK"/>
        </w:rPr>
        <w:t>2. Godkendelse af dagsorden.</w:t>
      </w:r>
    </w:p>
    <w:p w14:paraId="1E208152" w14:textId="77777777" w:rsidR="00BD66F6" w:rsidRDefault="00BD66F6" w:rsidP="00BD66F6">
      <w:pPr>
        <w:rPr>
          <w:rFonts w:ascii="Calibri" w:hAnsi="Calibri" w:cs="Calibri"/>
          <w:lang w:eastAsia="da-DK"/>
        </w:rPr>
      </w:pPr>
      <w:r>
        <w:rPr>
          <w:rFonts w:ascii="Calibri" w:hAnsi="Calibri" w:cs="Calibri"/>
          <w:lang w:eastAsia="da-DK"/>
        </w:rPr>
        <w:t>3. Præsentation af deltagerne, deres klubber og deres benyttelse af anlægget.</w:t>
      </w:r>
    </w:p>
    <w:p w14:paraId="600DDC5C" w14:textId="77777777" w:rsidR="00BD66F6" w:rsidRDefault="00BD66F6" w:rsidP="00BD66F6">
      <w:pPr>
        <w:rPr>
          <w:rFonts w:ascii="Calibri" w:hAnsi="Calibri" w:cs="Calibri"/>
          <w:lang w:eastAsia="da-DK"/>
        </w:rPr>
      </w:pPr>
      <w:r>
        <w:rPr>
          <w:rFonts w:ascii="Calibri" w:hAnsi="Calibri" w:cs="Calibri"/>
          <w:lang w:eastAsia="da-DK"/>
        </w:rPr>
        <w:t>4. Referat fra sidste møde og opfølgning.</w:t>
      </w:r>
    </w:p>
    <w:p w14:paraId="0ECBB0C2" w14:textId="77777777" w:rsidR="00BD66F6" w:rsidRDefault="00BD66F6" w:rsidP="00BD66F6">
      <w:pPr>
        <w:rPr>
          <w:rFonts w:ascii="Calibri" w:hAnsi="Calibri" w:cs="Calibri"/>
          <w:lang w:eastAsia="da-DK"/>
        </w:rPr>
      </w:pPr>
      <w:r>
        <w:rPr>
          <w:rFonts w:ascii="Calibri" w:hAnsi="Calibri" w:cs="Calibri"/>
          <w:lang w:eastAsia="da-DK"/>
        </w:rPr>
        <w:t xml:space="preserve">5. Nyt fra anlægget og </w:t>
      </w:r>
      <w:proofErr w:type="spellStart"/>
      <w:r>
        <w:rPr>
          <w:rFonts w:ascii="Calibri" w:hAnsi="Calibri" w:cs="Calibri"/>
          <w:lang w:eastAsia="da-DK"/>
        </w:rPr>
        <w:t>fiu</w:t>
      </w:r>
      <w:proofErr w:type="spellEnd"/>
      <w:r>
        <w:rPr>
          <w:rFonts w:ascii="Calibri" w:hAnsi="Calibri" w:cs="Calibri"/>
          <w:lang w:eastAsia="da-DK"/>
        </w:rPr>
        <w:t xml:space="preserve"> v/halinspektøren og </w:t>
      </w:r>
      <w:proofErr w:type="spellStart"/>
      <w:r>
        <w:rPr>
          <w:rFonts w:ascii="Calibri" w:hAnsi="Calibri" w:cs="Calibri"/>
          <w:lang w:eastAsia="da-DK"/>
        </w:rPr>
        <w:t>fiu</w:t>
      </w:r>
      <w:proofErr w:type="spellEnd"/>
      <w:r>
        <w:rPr>
          <w:rFonts w:ascii="Calibri" w:hAnsi="Calibri" w:cs="Calibri"/>
          <w:lang w:eastAsia="da-DK"/>
        </w:rPr>
        <w:t>-repræsentanten.</w:t>
      </w:r>
    </w:p>
    <w:p w14:paraId="3748B534" w14:textId="77777777" w:rsidR="00BD66F6" w:rsidRDefault="00BD66F6" w:rsidP="00BD66F6">
      <w:pPr>
        <w:rPr>
          <w:rFonts w:ascii="Calibri" w:hAnsi="Calibri" w:cs="Calibri"/>
          <w:lang w:eastAsia="da-DK"/>
        </w:rPr>
      </w:pPr>
      <w:r>
        <w:rPr>
          <w:rFonts w:ascii="Calibri" w:hAnsi="Calibri" w:cs="Calibri"/>
          <w:lang w:eastAsia="da-DK"/>
        </w:rPr>
        <w:t xml:space="preserve">6. Drøftelse af indkommende forslag. </w:t>
      </w:r>
    </w:p>
    <w:p w14:paraId="7B5C649A" w14:textId="77777777" w:rsidR="00BD66F6" w:rsidRDefault="00BD66F6" w:rsidP="00BD66F6">
      <w:r>
        <w:t>a. Områdeudviklingsprojektet. Vi foreslår, at der udpeges interesserede medlemmer til en gruppe, der kan være med til at gøre adgangen til stadion tiltalende og tilgængelig.</w:t>
      </w:r>
    </w:p>
    <w:p w14:paraId="228C6A8C" w14:textId="77777777" w:rsidR="00BD66F6" w:rsidRDefault="00BD66F6" w:rsidP="00BD66F6">
      <w:r>
        <w:t>b. Vaskerum. Vi foreslår, at der træffes beslutning efter det udsendte forslag og om dimensionering og istandsættelse.</w:t>
      </w:r>
    </w:p>
    <w:p w14:paraId="7FE04769" w14:textId="77777777" w:rsidR="00BD66F6" w:rsidRDefault="00BD66F6" w:rsidP="00BD66F6">
      <w:r>
        <w:t xml:space="preserve">c. Samlingen. Det foreslås at gøre Samlingen til et mere </w:t>
      </w:r>
      <w:proofErr w:type="spellStart"/>
      <w:r>
        <w:t>lounge-agtigt</w:t>
      </w:r>
      <w:proofErr w:type="spellEnd"/>
      <w:r>
        <w:t xml:space="preserve"> lokale, som klubberne kan bruge til hygge-kammeratskabs-arrangementer ud over de nuværende funktioner. Det kræver indkøb af større skærm og egnede møbler og løbende udgifter til et TV-abonnement. Desuden skal der laves adgangs- og reservations-regler. Theis arbejder på et notat om det.</w:t>
      </w:r>
    </w:p>
    <w:p w14:paraId="5A207D15" w14:textId="77777777" w:rsidR="00BD66F6" w:rsidRDefault="00BD66F6" w:rsidP="00BD66F6">
      <w:pPr>
        <w:rPr>
          <w:rFonts w:ascii="Calibri" w:hAnsi="Calibri" w:cs="Calibri"/>
          <w:lang w:eastAsia="da-DK"/>
        </w:rPr>
      </w:pPr>
      <w:r>
        <w:rPr>
          <w:rFonts w:ascii="Calibri" w:hAnsi="Calibri" w:cs="Calibri"/>
          <w:lang w:eastAsia="da-DK"/>
        </w:rPr>
        <w:t>7. Sidste nyt fra de tilknyttede klubber.</w:t>
      </w:r>
    </w:p>
    <w:p w14:paraId="2B6B64DF" w14:textId="77777777" w:rsidR="00BD66F6" w:rsidRDefault="00BD66F6" w:rsidP="00BD66F6">
      <w:pPr>
        <w:rPr>
          <w:rFonts w:ascii="Calibri" w:hAnsi="Calibri" w:cs="Calibri"/>
          <w:lang w:eastAsia="da-DK"/>
        </w:rPr>
      </w:pPr>
      <w:r>
        <w:rPr>
          <w:rFonts w:ascii="Calibri" w:hAnsi="Calibri" w:cs="Calibri"/>
          <w:lang w:eastAsia="da-DK"/>
        </w:rPr>
        <w:t>8. Valg af formand til brugergruppen.</w:t>
      </w:r>
    </w:p>
    <w:p w14:paraId="52099B79" w14:textId="77777777" w:rsidR="00BD66F6" w:rsidRDefault="00BD66F6" w:rsidP="00BD66F6">
      <w:pPr>
        <w:rPr>
          <w:rFonts w:ascii="Calibri" w:hAnsi="Calibri" w:cs="Calibri"/>
          <w:lang w:eastAsia="da-DK"/>
        </w:rPr>
      </w:pPr>
      <w:r>
        <w:rPr>
          <w:rFonts w:ascii="Calibri" w:hAnsi="Calibri" w:cs="Calibri"/>
          <w:lang w:eastAsia="da-DK"/>
        </w:rPr>
        <w:t>9. Næste møde</w:t>
      </w:r>
    </w:p>
    <w:p w14:paraId="559E5057" w14:textId="77777777" w:rsidR="00BD66F6" w:rsidRDefault="00BD66F6" w:rsidP="00BD66F6">
      <w:pPr>
        <w:rPr>
          <w:rFonts w:ascii="Futura Bk BT" w:hAnsi="Futura Bk BT" w:cs="Arial"/>
        </w:rPr>
      </w:pPr>
      <w:r>
        <w:rPr>
          <w:rFonts w:ascii="Calibri" w:hAnsi="Calibri" w:cs="Calibri"/>
          <w:lang w:eastAsia="da-DK"/>
        </w:rPr>
        <w:t>10. Eventuelt</w:t>
      </w:r>
    </w:p>
    <w:p w14:paraId="7236330A" w14:textId="77777777" w:rsidR="00512F4F" w:rsidRDefault="00512F4F" w:rsidP="00A3793E">
      <w:pPr>
        <w:rPr>
          <w:rFonts w:ascii="Futura Bk BT" w:hAnsi="Futura Bk BT" w:cs="Arial"/>
        </w:rPr>
      </w:pPr>
    </w:p>
    <w:p w14:paraId="5246BFA9" w14:textId="77777777" w:rsidR="00512F4F" w:rsidRDefault="00512F4F" w:rsidP="00A3793E">
      <w:pPr>
        <w:rPr>
          <w:rFonts w:ascii="Futura Bk BT" w:hAnsi="Futura Bk BT" w:cs="Arial"/>
        </w:rPr>
      </w:pPr>
    </w:p>
    <w:p w14:paraId="2B284F61" w14:textId="77777777" w:rsidR="00B86E4E" w:rsidRDefault="00B86E4E" w:rsidP="00B86E4E">
      <w:pPr>
        <w:pStyle w:val="Listeafsnit"/>
      </w:pPr>
    </w:p>
    <w:p w14:paraId="252403A8" w14:textId="13E18048" w:rsidR="004805F2" w:rsidRDefault="004805F2" w:rsidP="004805F2">
      <w:pPr>
        <w:pStyle w:val="Listeafsnit"/>
        <w:numPr>
          <w:ilvl w:val="0"/>
          <w:numId w:val="7"/>
        </w:numPr>
      </w:pPr>
      <w:r>
        <w:t>Po</w:t>
      </w:r>
      <w:r w:rsidR="00BD66F6">
        <w:t>ul byder kort velkommen og giver ordet videre til Frb. Kommune og deres oplæg.</w:t>
      </w:r>
      <w:r w:rsidR="00F61105">
        <w:t xml:space="preserve"> Kommunen holder deres oplæg, hvor der undervejs stilles spørgsmål.</w:t>
      </w:r>
      <w:r w:rsidR="00BD66F6">
        <w:t xml:space="preserve"> </w:t>
      </w:r>
      <w:r w:rsidR="005A4C27">
        <w:t>Særligt spørgsmålet om en atletik hal på samme område drøftes.</w:t>
      </w:r>
    </w:p>
    <w:p w14:paraId="7843EC62" w14:textId="77777777" w:rsidR="00512F4F" w:rsidRDefault="00512F4F" w:rsidP="00512F4F">
      <w:pPr>
        <w:pStyle w:val="Listeafsnit"/>
      </w:pPr>
    </w:p>
    <w:p w14:paraId="3833FDA4" w14:textId="691603F5" w:rsidR="00B86E4E" w:rsidRDefault="00BA4789" w:rsidP="007A1380">
      <w:pPr>
        <w:pStyle w:val="Listeafsnit"/>
        <w:numPr>
          <w:ilvl w:val="0"/>
          <w:numId w:val="7"/>
        </w:numPr>
      </w:pPr>
      <w:r>
        <w:t>Dagsorden godkendt.</w:t>
      </w:r>
    </w:p>
    <w:p w14:paraId="5CA5851D" w14:textId="77777777" w:rsidR="005C3DB9" w:rsidRDefault="005C3DB9" w:rsidP="005C3DB9">
      <w:pPr>
        <w:pStyle w:val="Listeafsnit"/>
      </w:pPr>
    </w:p>
    <w:p w14:paraId="6CC59A9B" w14:textId="0987F857" w:rsidR="008F39E6" w:rsidRDefault="00BA4789" w:rsidP="008F39E6">
      <w:pPr>
        <w:pStyle w:val="Listeafsnit"/>
        <w:numPr>
          <w:ilvl w:val="0"/>
          <w:numId w:val="7"/>
        </w:numPr>
      </w:pPr>
      <w:r>
        <w:t xml:space="preserve">Hver af de fremmødte giver en kort præsentation. </w:t>
      </w:r>
    </w:p>
    <w:p w14:paraId="404EDBFA" w14:textId="77777777" w:rsidR="00BA4789" w:rsidRDefault="00BA4789" w:rsidP="00BA4789">
      <w:pPr>
        <w:pStyle w:val="Listeafsnit"/>
      </w:pPr>
    </w:p>
    <w:p w14:paraId="05051225" w14:textId="0710309A" w:rsidR="00F81629" w:rsidRDefault="00CD79E9" w:rsidP="00BA4789">
      <w:pPr>
        <w:pStyle w:val="Listeafsnit"/>
        <w:numPr>
          <w:ilvl w:val="0"/>
          <w:numId w:val="7"/>
        </w:numPr>
      </w:pPr>
      <w:r>
        <w:t>Der er ingen kommentarer til sidste referat og ikke behov for at følge op.</w:t>
      </w:r>
    </w:p>
    <w:p w14:paraId="13253B52" w14:textId="77777777" w:rsidR="00CD79E9" w:rsidRDefault="00CD79E9" w:rsidP="00CD79E9">
      <w:pPr>
        <w:pStyle w:val="Listeafsnit"/>
      </w:pPr>
    </w:p>
    <w:p w14:paraId="18E78D22" w14:textId="4BFA5F80" w:rsidR="007F4DE7" w:rsidRDefault="00E23E05" w:rsidP="005A4C27">
      <w:pPr>
        <w:pStyle w:val="Listeafsnit"/>
        <w:numPr>
          <w:ilvl w:val="0"/>
          <w:numId w:val="7"/>
        </w:numPr>
      </w:pPr>
      <w:r>
        <w:t>The</w:t>
      </w:r>
      <w:r w:rsidR="00F61105">
        <w:t>is spørg ind til, om der er spørgsmål eller behov for uddybelser i forbindelse med den udsendte årsberetning. Dette var ikke tilfældet.</w:t>
      </w:r>
      <w:r w:rsidR="00F61105">
        <w:br/>
        <w:t xml:space="preserve">Theis opdatere brugergruppen på driften, hvor det fremhæves at driften har været </w:t>
      </w:r>
      <w:r w:rsidR="00440996">
        <w:t>presset</w:t>
      </w:r>
      <w:r w:rsidR="00F61105">
        <w:t xml:space="preserve"> på personale. Dette skyldes sydom og samtidig har det været svært at finde nyt personale til en fuldtids</w:t>
      </w:r>
      <w:r w:rsidR="00440996">
        <w:t>stilling som har været ledig.</w:t>
      </w:r>
      <w:r w:rsidR="00440996">
        <w:br/>
        <w:t xml:space="preserve">Fra den 1. maj er det dog lykkes at finde to nye kollegaer og Theis håber alle vil tage godt </w:t>
      </w:r>
      <w:proofErr w:type="gramStart"/>
      <w:r w:rsidR="00440996">
        <w:t>i mod</w:t>
      </w:r>
      <w:proofErr w:type="gramEnd"/>
      <w:r w:rsidR="00440996">
        <w:t xml:space="preserve"> dem.</w:t>
      </w:r>
      <w:r w:rsidR="00440996">
        <w:br/>
        <w:t>Theis giver en opdatering på arbejder på Frederiksberg Idrætspark, hvor han bl.a. kommer ind på det indtil videre udførte arbejde i omklædningerne og på idrætsgagen. Der takkes for foreningernes tålmodighed og håber alle er glade for resultatet.</w:t>
      </w:r>
      <w:r w:rsidR="005A4C27">
        <w:br/>
        <w:t>Herudover arbejdes der på forbedring af gulvet i teknikkælderen, nye springmåtter og træningshække, AV- udstyr til Fælleshuset og meget mere.</w:t>
      </w:r>
      <w:r w:rsidR="00DC6B45">
        <w:br/>
        <w:t xml:space="preserve">Anlægget har en fornuftig økonomi, hvor vi naturligvis skal være fornuftige i vores brug af midler. </w:t>
      </w:r>
      <w:r w:rsidR="005A4C27">
        <w:br/>
        <w:t xml:space="preserve">Til sidst oplyser Theis at et mindre opbevaringslokale i forbindelse med omklædning 1 på idrætsgangen er tildelt FA200 da det giver mening i forhold til grav om udstyr til deres kampe. Theis spørg om brugergruppen har indvendinger vedrørende dette, hvilket ikke er tilfældet. </w:t>
      </w:r>
    </w:p>
    <w:p w14:paraId="6A9723A2" w14:textId="77777777" w:rsidR="00E23E05" w:rsidRDefault="00E23E05" w:rsidP="00E23E05">
      <w:pPr>
        <w:pStyle w:val="Listeafsnit"/>
      </w:pPr>
    </w:p>
    <w:p w14:paraId="3D5249D7" w14:textId="77E71833" w:rsidR="007F4DE7" w:rsidRDefault="00CD79E9" w:rsidP="00512F4F">
      <w:pPr>
        <w:pStyle w:val="Listeafsnit"/>
        <w:numPr>
          <w:ilvl w:val="0"/>
          <w:numId w:val="7"/>
        </w:numPr>
      </w:pPr>
      <w:r>
        <w:t>a. Tin</w:t>
      </w:r>
      <w:r w:rsidR="00F61105">
        <w:t>i</w:t>
      </w:r>
      <w:r>
        <w:t>, SportsKollektivet</w:t>
      </w:r>
      <w:r w:rsidR="00F61105">
        <w:t xml:space="preserve"> (vender tilbage til Theis med navn)</w:t>
      </w:r>
      <w:r>
        <w:t xml:space="preserve">, Mansoor, Fodbold </w:t>
      </w:r>
      <w:r w:rsidR="00F61105">
        <w:t>(</w:t>
      </w:r>
      <w:r>
        <w:t>vender tilbage til Theis</w:t>
      </w:r>
      <w:r w:rsidR="00F61105">
        <w:t xml:space="preserve"> med navn)</w:t>
      </w:r>
    </w:p>
    <w:p w14:paraId="7EE6720F" w14:textId="390718CA" w:rsidR="00CD79E9" w:rsidRDefault="00CD79E9" w:rsidP="00CD79E9">
      <w:pPr>
        <w:pStyle w:val="Listeafsnit"/>
      </w:pPr>
      <w:r>
        <w:t xml:space="preserve">b. </w:t>
      </w:r>
      <w:r w:rsidR="00867A55">
        <w:t xml:space="preserve">Theis skal undersøge med Håndboldudvalget og </w:t>
      </w:r>
      <w:r w:rsidR="00FE59F2">
        <w:t>Foldboldudvalget</w:t>
      </w:r>
      <w:r w:rsidR="00867A55">
        <w:t xml:space="preserve"> </w:t>
      </w:r>
      <w:r w:rsidR="00FE59F2">
        <w:t xml:space="preserve">om ønsket er reelt og afklare om deres behov og ønsker. </w:t>
      </w:r>
    </w:p>
    <w:p w14:paraId="604ED067" w14:textId="1B109D6E" w:rsidR="00FE59F2" w:rsidRDefault="00FE59F2" w:rsidP="00CD79E9">
      <w:pPr>
        <w:pStyle w:val="Listeafsnit"/>
      </w:pPr>
      <w:r>
        <w:t xml:space="preserve">c. Theis arbejder videre med hans konkret oplæg og undersøger om nogle af bufferne kan blive til nogle </w:t>
      </w:r>
      <w:proofErr w:type="gramStart"/>
      <w:r w:rsidR="00DC6B45">
        <w:t>lounge stole</w:t>
      </w:r>
      <w:proofErr w:type="gramEnd"/>
      <w:r>
        <w:t xml:space="preserve">. Senere kan man altid tilføje flere spil, hvis det ønskes af brugergruppen i fremtidige budget. </w:t>
      </w:r>
    </w:p>
    <w:p w14:paraId="70C0A6FE" w14:textId="77777777" w:rsidR="007F4DE7" w:rsidRDefault="007F4DE7" w:rsidP="007F4DE7">
      <w:pPr>
        <w:pStyle w:val="Listeafsnit"/>
      </w:pPr>
    </w:p>
    <w:p w14:paraId="26906370" w14:textId="00BDAC25" w:rsidR="007F4DE7" w:rsidRDefault="0026227B" w:rsidP="007F4DE7">
      <w:pPr>
        <w:pStyle w:val="Listeafsnit"/>
        <w:numPr>
          <w:ilvl w:val="0"/>
          <w:numId w:val="7"/>
        </w:numPr>
      </w:pPr>
      <w:r>
        <w:t xml:space="preserve">Der er ingen væsentlige nyheder foreninger ønsker at dele. </w:t>
      </w:r>
    </w:p>
    <w:p w14:paraId="22E61BAE" w14:textId="3430B737" w:rsidR="007F4DE7" w:rsidRDefault="007F4DE7" w:rsidP="00456FBA">
      <w:pPr>
        <w:pStyle w:val="Listeafsnit"/>
      </w:pPr>
    </w:p>
    <w:p w14:paraId="4A7AC1C3" w14:textId="1BC9F6E7" w:rsidR="0026227B" w:rsidRDefault="0026227B" w:rsidP="0026227B">
      <w:pPr>
        <w:pStyle w:val="Listeafsnit"/>
        <w:numPr>
          <w:ilvl w:val="0"/>
          <w:numId w:val="7"/>
        </w:numPr>
      </w:pPr>
      <w:r>
        <w:t xml:space="preserve">Tini er </w:t>
      </w:r>
      <w:r w:rsidR="005A4C27">
        <w:t>enstemmigt</w:t>
      </w:r>
      <w:r>
        <w:t xml:space="preserve"> valgt til formad. Stort tillykke</w:t>
      </w:r>
      <w:r w:rsidR="005A4C27">
        <w:t xml:space="preserve"> med valget. </w:t>
      </w:r>
    </w:p>
    <w:p w14:paraId="1AE41C1C" w14:textId="77777777" w:rsidR="0026227B" w:rsidRDefault="0026227B" w:rsidP="0026227B">
      <w:pPr>
        <w:pStyle w:val="Listeafsnit"/>
      </w:pPr>
    </w:p>
    <w:p w14:paraId="5D6FB8FB" w14:textId="29B2EE2F" w:rsidR="0026227B" w:rsidRDefault="00E23E05" w:rsidP="0026227B">
      <w:pPr>
        <w:pStyle w:val="Listeafsnit"/>
        <w:numPr>
          <w:ilvl w:val="0"/>
          <w:numId w:val="7"/>
        </w:numPr>
      </w:pPr>
      <w:r>
        <w:lastRenderedPageBreak/>
        <w:t xml:space="preserve">Næste møde vil være den 12. oktober 2022. Mødet afholdes enten i Fælleshuset eller i den ”nye ” Samling. Dette vil tilgå på et senere tidspunkt. </w:t>
      </w:r>
    </w:p>
    <w:p w14:paraId="79A0FFB4" w14:textId="77777777" w:rsidR="00470ADF" w:rsidRDefault="00470ADF" w:rsidP="004D41C1"/>
    <w:p w14:paraId="49DAAEAC" w14:textId="7E20838C" w:rsidR="00AB6AEA" w:rsidRDefault="00470ADF" w:rsidP="00AB6AEA">
      <w:pPr>
        <w:pStyle w:val="Listeafsnit"/>
      </w:pPr>
      <w:r>
        <w:t xml:space="preserve">Tak for et godt møde. </w:t>
      </w:r>
      <w:r w:rsidR="00AB6AEA">
        <w:t xml:space="preserve"> </w:t>
      </w:r>
    </w:p>
    <w:p w14:paraId="7E9FD715" w14:textId="67BFDC53" w:rsidR="00D8115C" w:rsidRPr="00AE3F57" w:rsidRDefault="00D8115C" w:rsidP="00C041A1">
      <w:pPr>
        <w:rPr>
          <w:rFonts w:ascii="Futura Bk BT" w:hAnsi="Futura Bk BT" w:cs="Arial"/>
        </w:rPr>
      </w:pPr>
    </w:p>
    <w:p w14:paraId="2DA6FAD3" w14:textId="77777777" w:rsidR="00F27BD0" w:rsidRPr="00AE3F57" w:rsidRDefault="00F27BD0" w:rsidP="00F27BD0">
      <w:pPr>
        <w:rPr>
          <w:rFonts w:ascii="Futura Bk BT" w:hAnsi="Futura Bk BT" w:cs="Arial"/>
        </w:rPr>
      </w:pPr>
    </w:p>
    <w:p w14:paraId="79F149E4" w14:textId="77777777" w:rsidR="00F27BD0" w:rsidRPr="00AE3F57" w:rsidRDefault="00F27BD0" w:rsidP="00F27BD0">
      <w:pPr>
        <w:rPr>
          <w:rFonts w:ascii="Futura Bk BT" w:hAnsi="Futura Bk BT" w:cs="Arial"/>
        </w:rPr>
      </w:pPr>
    </w:p>
    <w:p w14:paraId="38AC967B" w14:textId="77777777" w:rsidR="00F27BD0" w:rsidRPr="00AE3F57" w:rsidRDefault="00F27BD0" w:rsidP="00F27BD0">
      <w:pPr>
        <w:rPr>
          <w:rFonts w:ascii="Futura Bk BT" w:hAnsi="Futura Bk BT" w:cs="Arial"/>
        </w:rPr>
      </w:pPr>
    </w:p>
    <w:p w14:paraId="5015C0D4" w14:textId="77777777" w:rsidR="00F27BD0" w:rsidRPr="00AE3F57" w:rsidRDefault="00F27BD0" w:rsidP="00F27BD0">
      <w:pPr>
        <w:rPr>
          <w:rFonts w:ascii="Futura Bk BT" w:hAnsi="Futura Bk BT" w:cs="Arial"/>
        </w:rPr>
      </w:pPr>
    </w:p>
    <w:p w14:paraId="6D935E2E" w14:textId="77777777" w:rsidR="00F27BD0" w:rsidRPr="00AE3F57" w:rsidRDefault="00F27BD0" w:rsidP="00F27BD0">
      <w:pPr>
        <w:rPr>
          <w:rFonts w:ascii="Futura Bk BT" w:hAnsi="Futura Bk BT" w:cs="Arial"/>
        </w:rPr>
      </w:pPr>
    </w:p>
    <w:p w14:paraId="4990EA65" w14:textId="77777777" w:rsidR="00F27BD0" w:rsidRPr="00AE3F57" w:rsidRDefault="00F27BD0" w:rsidP="00F27BD0">
      <w:pPr>
        <w:rPr>
          <w:rFonts w:ascii="Futura Bk BT" w:hAnsi="Futura Bk BT" w:cs="Arial"/>
        </w:rPr>
      </w:pPr>
    </w:p>
    <w:p w14:paraId="577CFCE2" w14:textId="77777777" w:rsidR="00460E9E" w:rsidRPr="00AE3F57" w:rsidRDefault="00460E9E" w:rsidP="00F27BD0">
      <w:pPr>
        <w:rPr>
          <w:rFonts w:ascii="Futura Bk BT" w:hAnsi="Futura Bk BT" w:cs="Arial"/>
        </w:rPr>
      </w:pPr>
    </w:p>
    <w:p w14:paraId="70FE3BEC" w14:textId="77777777" w:rsidR="00460E9E" w:rsidRPr="00AE3F57" w:rsidRDefault="00460E9E" w:rsidP="00460E9E">
      <w:pPr>
        <w:rPr>
          <w:rFonts w:ascii="Futura Bk BT" w:hAnsi="Futura Bk BT" w:cs="Arial"/>
        </w:rPr>
      </w:pPr>
    </w:p>
    <w:p w14:paraId="644DB40F" w14:textId="77777777" w:rsidR="00460E9E" w:rsidRPr="00AE3F57" w:rsidRDefault="00460E9E" w:rsidP="00460E9E">
      <w:pPr>
        <w:rPr>
          <w:rFonts w:ascii="Futura Bk BT" w:hAnsi="Futura Bk BT" w:cs="Arial"/>
        </w:rPr>
      </w:pPr>
    </w:p>
    <w:p w14:paraId="14018FE0" w14:textId="77777777" w:rsidR="00460E9E" w:rsidRPr="00AE3F57" w:rsidRDefault="00460E9E" w:rsidP="00460E9E">
      <w:pPr>
        <w:tabs>
          <w:tab w:val="left" w:pos="3615"/>
        </w:tabs>
        <w:rPr>
          <w:rFonts w:ascii="Futura Bk BT" w:hAnsi="Futura Bk BT" w:cs="Arial"/>
        </w:rPr>
        <w:sectPr w:rsidR="00460E9E" w:rsidRPr="00AE3F57">
          <w:headerReference w:type="default" r:id="rId10"/>
          <w:footerReference w:type="default" r:id="rId11"/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  <w:r w:rsidRPr="00AE3F57">
        <w:rPr>
          <w:rFonts w:ascii="Futura Bk BT" w:hAnsi="Futura Bk BT" w:cs="Arial"/>
        </w:rPr>
        <w:tab/>
      </w:r>
    </w:p>
    <w:p w14:paraId="1AF9317C" w14:textId="77777777" w:rsidR="00F27BD0" w:rsidRPr="00AE3F57" w:rsidRDefault="00F27BD0" w:rsidP="00460E9E">
      <w:pPr>
        <w:tabs>
          <w:tab w:val="left" w:pos="3615"/>
        </w:tabs>
        <w:rPr>
          <w:rFonts w:ascii="Futura Bk BT" w:hAnsi="Futura Bk BT" w:cs="Arial"/>
        </w:rPr>
      </w:pPr>
    </w:p>
    <w:p w14:paraId="64EC22DC" w14:textId="77777777" w:rsidR="00460E9E" w:rsidRPr="00AE3F57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52023055" w14:textId="77777777" w:rsidR="00460E9E" w:rsidRPr="00AE3F57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390501A0" w14:textId="77777777" w:rsidR="00460E9E" w:rsidRPr="00AE3F57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101C1B50" w14:textId="77777777" w:rsidR="00460E9E" w:rsidRPr="00AE3F57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21508AC8" w14:textId="77777777" w:rsidR="00460E9E" w:rsidRPr="00AE3F57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29E8CF68" w14:textId="77777777" w:rsidR="00460E9E" w:rsidRPr="00AE3F57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63699DD3" w14:textId="77777777" w:rsidR="00884E94" w:rsidRPr="00AE3F57" w:rsidRDefault="00884E94" w:rsidP="00460E9E">
      <w:pPr>
        <w:tabs>
          <w:tab w:val="left" w:pos="3615"/>
        </w:tabs>
        <w:rPr>
          <w:rFonts w:ascii="Futura Bk BT" w:hAnsi="Futura Bk BT" w:cs="Arial"/>
        </w:rPr>
        <w:sectPr w:rsidR="00884E94" w:rsidRPr="00AE3F57" w:rsidSect="00460E9E">
          <w:type w:val="continuous"/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p w14:paraId="65D887B5" w14:textId="77777777" w:rsidR="00460E9E" w:rsidRPr="00AE3F57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sectPr w:rsidR="00460E9E" w:rsidRPr="00AE3F57" w:rsidSect="00460E9E">
      <w:footerReference w:type="default" r:id="rId12"/>
      <w:type w:val="continuous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60805" w14:textId="77777777" w:rsidR="006B30A4" w:rsidRDefault="006B30A4" w:rsidP="00FE36F6">
      <w:pPr>
        <w:spacing w:after="0" w:line="240" w:lineRule="auto"/>
      </w:pPr>
      <w:r>
        <w:separator/>
      </w:r>
    </w:p>
  </w:endnote>
  <w:endnote w:type="continuationSeparator" w:id="0">
    <w:p w14:paraId="56220439" w14:textId="77777777" w:rsidR="006B30A4" w:rsidRDefault="006B30A4" w:rsidP="00FE3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Bk BT">
    <w:altName w:val="Century Gothic"/>
    <w:panose1 w:val="020B0502020204020303"/>
    <w:charset w:val="00"/>
    <w:family w:val="swiss"/>
    <w:pitch w:val="variable"/>
    <w:sig w:usb0="800000AF" w:usb1="1000204A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FAD05" w14:textId="77777777" w:rsidR="00005458" w:rsidRDefault="00005458">
    <w:pPr>
      <w:pStyle w:val="Sidefod"/>
      <w:rPr>
        <w:noProof/>
        <w:lang w:eastAsia="da-DK"/>
      </w:rPr>
    </w:pPr>
    <w:r>
      <w:rPr>
        <w:noProof/>
        <w:lang w:eastAsia="da-DK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F3BFE09" wp14:editId="7B8D7908">
              <wp:simplePos x="0" y="0"/>
              <wp:positionH relativeFrom="column">
                <wp:posOffset>4207510</wp:posOffset>
              </wp:positionH>
              <wp:positionV relativeFrom="paragraph">
                <wp:posOffset>-84455</wp:posOffset>
              </wp:positionV>
              <wp:extent cx="2360930" cy="1404620"/>
              <wp:effectExtent l="0" t="0" r="9525" b="3175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0DAC60" w14:textId="77777777" w:rsidR="00005458" w:rsidRPr="00005458" w:rsidRDefault="00AE4EDC" w:rsidP="00005458">
                          <w:pPr>
                            <w:ind w:right="705"/>
                            <w:jc w:val="right"/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color w:val="007BC4"/>
                              <w:sz w:val="18"/>
                              <w:szCs w:val="18"/>
                            </w:rPr>
                            <w:t>Frederiksberghallerne</w:t>
                          </w:r>
                          <w: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br/>
                            <w:t>Jens Jessen</w:t>
                          </w:r>
                          <w:r w:rsidR="002B05E4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 Vej 20</w:t>
                          </w:r>
                          <w:r w:rsidR="00005458" w:rsidRPr="00005458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br/>
                            <w:t xml:space="preserve">2000 </w:t>
                          </w:r>
                          <w: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Frederiksberg</w:t>
                          </w:r>
                          <w: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br/>
                            <w:t>Tlf. 3877 6010</w:t>
                          </w:r>
                          <w: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br/>
                            <w:t>js</w:t>
                          </w:r>
                          <w:r w:rsidR="00005458" w:rsidRPr="00005458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@fiu-frederiksberg.dk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F3BFE0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31.3pt;margin-top:-6.65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AImFEXiAAAADAEAAA8AAAAAAAAAAAAAAAAAaAQAAGRycy9kb3ducmV2LnhtbFBLBQYAAAAABAAE&#10;APMAAAB3BQAAAAA=&#10;" stroked="f">
              <v:textbox style="mso-fit-shape-to-text:t">
                <w:txbxContent>
                  <w:p w14:paraId="2A0DAC60" w14:textId="77777777" w:rsidR="00005458" w:rsidRPr="00005458" w:rsidRDefault="00AE4EDC" w:rsidP="00005458">
                    <w:pPr>
                      <w:ind w:right="705"/>
                      <w:jc w:val="right"/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i/>
                        <w:color w:val="007BC4"/>
                        <w:sz w:val="18"/>
                        <w:szCs w:val="18"/>
                      </w:rPr>
                      <w:t>Frederiksberghallerne</w:t>
                    </w:r>
                    <w: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br/>
                      <w:t>Jens Jessen</w:t>
                    </w:r>
                    <w:r w:rsidR="002B05E4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s</w:t>
                    </w:r>
                    <w: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 Vej 20</w:t>
                    </w:r>
                    <w:r w:rsidR="00005458" w:rsidRP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br/>
                      <w:t xml:space="preserve">2000 </w:t>
                    </w:r>
                    <w: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Frederiksberg</w:t>
                    </w:r>
                    <w: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br/>
                      <w:t>Tlf. 3877 6010</w:t>
                    </w:r>
                    <w:r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br/>
                      <w:t>js</w:t>
                    </w:r>
                    <w:r w:rsidR="00005458" w:rsidRP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@fiu-frederiksberg.dk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da-DK"/>
      </w:rPr>
      <w:drawing>
        <wp:anchor distT="0" distB="0" distL="114300" distR="114300" simplePos="0" relativeHeight="251658240" behindDoc="1" locked="0" layoutInCell="1" allowOverlap="1" wp14:anchorId="7D6918F8" wp14:editId="43EFE60B">
          <wp:simplePos x="0" y="0"/>
          <wp:positionH relativeFrom="margin">
            <wp:align>left</wp:align>
          </wp:positionH>
          <wp:positionV relativeFrom="paragraph">
            <wp:posOffset>-5715</wp:posOffset>
          </wp:positionV>
          <wp:extent cx="2751455" cy="295275"/>
          <wp:effectExtent l="0" t="0" r="0" b="9525"/>
          <wp:wrapTight wrapText="bothSides">
            <wp:wrapPolygon edited="0">
              <wp:start x="1047" y="6968"/>
              <wp:lineTo x="0" y="12542"/>
              <wp:lineTo x="0" y="19510"/>
              <wp:lineTo x="12263" y="20903"/>
              <wp:lineTo x="20488" y="20903"/>
              <wp:lineTo x="20937" y="15329"/>
              <wp:lineTo x="20488" y="11148"/>
              <wp:lineTo x="18694" y="6968"/>
              <wp:lineTo x="1047" y="6968"/>
            </wp:wrapPolygon>
          </wp:wrapTight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AGLINE_FIU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" t="-1" b="17844"/>
                  <a:stretch/>
                </pic:blipFill>
                <pic:spPr bwMode="auto">
                  <a:xfrm>
                    <a:off x="0" y="0"/>
                    <a:ext cx="2751455" cy="295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0D8E9B" w14:textId="77777777" w:rsidR="008A37E3" w:rsidRDefault="008A37E3">
    <w:pPr>
      <w:pStyle w:val="Sidefod"/>
    </w:pPr>
  </w:p>
  <w:p w14:paraId="1F249878" w14:textId="77777777" w:rsidR="008A37E3" w:rsidRPr="00F27BD0" w:rsidRDefault="006B30A4">
    <w:pPr>
      <w:pStyle w:val="Sidefod"/>
      <w:rPr>
        <w:rFonts w:ascii="Arial" w:hAnsi="Arial" w:cs="Arial"/>
        <w:i/>
        <w:color w:val="007BC4"/>
        <w:sz w:val="20"/>
        <w:szCs w:val="20"/>
        <w:lang w:val="en-US"/>
      </w:rPr>
    </w:pPr>
    <w:hyperlink r:id="rId2" w:history="1">
      <w:r w:rsidR="008A37E3" w:rsidRPr="00F27BD0">
        <w:rPr>
          <w:rStyle w:val="Hyperlink"/>
          <w:rFonts w:ascii="Arial" w:hAnsi="Arial" w:cs="Arial"/>
          <w:i/>
          <w:color w:val="007BC4"/>
          <w:sz w:val="20"/>
          <w:szCs w:val="20"/>
          <w:u w:val="none"/>
          <w:lang w:val="en-US"/>
        </w:rPr>
        <w:t>www.fiu-frederiksberg.dk</w:t>
      </w:r>
    </w:hyperlink>
    <w:r w:rsidR="008A37E3" w:rsidRPr="00F27BD0">
      <w:rPr>
        <w:rFonts w:ascii="Arial" w:hAnsi="Arial" w:cs="Arial"/>
        <w:i/>
        <w:color w:val="007BC4"/>
        <w:sz w:val="20"/>
        <w:szCs w:val="20"/>
        <w:lang w:val="en-US"/>
      </w:rPr>
      <w:t xml:space="preserve"> // </w:t>
    </w:r>
    <w:hyperlink r:id="rId3" w:history="1">
      <w:r w:rsidR="008A37E3" w:rsidRPr="00F27BD0">
        <w:rPr>
          <w:rStyle w:val="Hyperlink"/>
          <w:rFonts w:ascii="Arial" w:hAnsi="Arial" w:cs="Arial"/>
          <w:i/>
          <w:color w:val="007BC4"/>
          <w:sz w:val="20"/>
          <w:szCs w:val="20"/>
          <w:u w:val="none"/>
          <w:lang w:val="en-US"/>
        </w:rPr>
        <w:t>facebook.com/2000fiu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C9483" w14:textId="77777777" w:rsidR="00884E94" w:rsidRDefault="00884E94">
    <w:pPr>
      <w:pStyle w:val="Sidefod"/>
      <w:rPr>
        <w:noProof/>
        <w:lang w:eastAsia="da-DK"/>
      </w:rPr>
    </w:pPr>
    <w:r>
      <w:rPr>
        <w:noProof/>
        <w:lang w:eastAsia="da-DK"/>
      </w:rPr>
      <w:drawing>
        <wp:anchor distT="0" distB="0" distL="114300" distR="114300" simplePos="0" relativeHeight="251662336" behindDoc="1" locked="0" layoutInCell="1" allowOverlap="1" wp14:anchorId="655908E3" wp14:editId="23B6E4F4">
          <wp:simplePos x="0" y="0"/>
          <wp:positionH relativeFrom="margin">
            <wp:align>left</wp:align>
          </wp:positionH>
          <wp:positionV relativeFrom="paragraph">
            <wp:posOffset>-5715</wp:posOffset>
          </wp:positionV>
          <wp:extent cx="2751455" cy="295275"/>
          <wp:effectExtent l="0" t="0" r="0" b="9525"/>
          <wp:wrapTight wrapText="bothSides">
            <wp:wrapPolygon edited="0">
              <wp:start x="1047" y="6968"/>
              <wp:lineTo x="0" y="12542"/>
              <wp:lineTo x="0" y="19510"/>
              <wp:lineTo x="12263" y="20903"/>
              <wp:lineTo x="20488" y="20903"/>
              <wp:lineTo x="20937" y="15329"/>
              <wp:lineTo x="20488" y="11148"/>
              <wp:lineTo x="18694" y="6968"/>
              <wp:lineTo x="1047" y="6968"/>
            </wp:wrapPolygon>
          </wp:wrapTight>
          <wp:docPr id="5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AGLINE_FIU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" t="-1" b="17844"/>
                  <a:stretch/>
                </pic:blipFill>
                <pic:spPr bwMode="auto">
                  <a:xfrm>
                    <a:off x="0" y="0"/>
                    <a:ext cx="2751455" cy="295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CA4E7E" w14:textId="77777777" w:rsidR="00884E94" w:rsidRDefault="00884E9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46510" w14:textId="77777777" w:rsidR="006B30A4" w:rsidRDefault="006B30A4" w:rsidP="00FE36F6">
      <w:pPr>
        <w:spacing w:after="0" w:line="240" w:lineRule="auto"/>
      </w:pPr>
      <w:r>
        <w:separator/>
      </w:r>
    </w:p>
  </w:footnote>
  <w:footnote w:type="continuationSeparator" w:id="0">
    <w:p w14:paraId="2DA60637" w14:textId="77777777" w:rsidR="006B30A4" w:rsidRDefault="006B30A4" w:rsidP="00FE3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BCED1" w14:textId="77777777" w:rsidR="00FE36F6" w:rsidRDefault="00FE36F6" w:rsidP="00FE36F6">
    <w:pPr>
      <w:pStyle w:val="Sidehoved"/>
      <w:jc w:val="right"/>
    </w:pPr>
    <w:r>
      <w:rPr>
        <w:noProof/>
        <w:lang w:eastAsia="da-DK"/>
      </w:rPr>
      <w:drawing>
        <wp:inline distT="0" distB="0" distL="0" distR="0" wp14:anchorId="37436181" wp14:editId="2F0072AC">
          <wp:extent cx="1260000" cy="126000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UNDTLOGO_BLÅ_WEB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12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CA1159" w14:textId="77777777" w:rsidR="00FE36F6" w:rsidRDefault="00FE36F6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D0385"/>
    <w:multiLevelType w:val="hybridMultilevel"/>
    <w:tmpl w:val="18D61352"/>
    <w:lvl w:ilvl="0" w:tplc="97B21EBA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30" w:hanging="360"/>
      </w:pPr>
    </w:lvl>
    <w:lvl w:ilvl="2" w:tplc="0406001B" w:tentative="1">
      <w:start w:val="1"/>
      <w:numFmt w:val="lowerRoman"/>
      <w:lvlText w:val="%3."/>
      <w:lvlJc w:val="right"/>
      <w:pPr>
        <w:ind w:left="1850" w:hanging="180"/>
      </w:pPr>
    </w:lvl>
    <w:lvl w:ilvl="3" w:tplc="0406000F" w:tentative="1">
      <w:start w:val="1"/>
      <w:numFmt w:val="decimal"/>
      <w:lvlText w:val="%4."/>
      <w:lvlJc w:val="left"/>
      <w:pPr>
        <w:ind w:left="2570" w:hanging="360"/>
      </w:pPr>
    </w:lvl>
    <w:lvl w:ilvl="4" w:tplc="04060019" w:tentative="1">
      <w:start w:val="1"/>
      <w:numFmt w:val="lowerLetter"/>
      <w:lvlText w:val="%5."/>
      <w:lvlJc w:val="left"/>
      <w:pPr>
        <w:ind w:left="3290" w:hanging="360"/>
      </w:pPr>
    </w:lvl>
    <w:lvl w:ilvl="5" w:tplc="0406001B" w:tentative="1">
      <w:start w:val="1"/>
      <w:numFmt w:val="lowerRoman"/>
      <w:lvlText w:val="%6."/>
      <w:lvlJc w:val="right"/>
      <w:pPr>
        <w:ind w:left="4010" w:hanging="180"/>
      </w:pPr>
    </w:lvl>
    <w:lvl w:ilvl="6" w:tplc="0406000F" w:tentative="1">
      <w:start w:val="1"/>
      <w:numFmt w:val="decimal"/>
      <w:lvlText w:val="%7."/>
      <w:lvlJc w:val="left"/>
      <w:pPr>
        <w:ind w:left="4730" w:hanging="360"/>
      </w:pPr>
    </w:lvl>
    <w:lvl w:ilvl="7" w:tplc="04060019" w:tentative="1">
      <w:start w:val="1"/>
      <w:numFmt w:val="lowerLetter"/>
      <w:lvlText w:val="%8."/>
      <w:lvlJc w:val="left"/>
      <w:pPr>
        <w:ind w:left="5450" w:hanging="360"/>
      </w:pPr>
    </w:lvl>
    <w:lvl w:ilvl="8" w:tplc="0406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158D7E75"/>
    <w:multiLevelType w:val="hybridMultilevel"/>
    <w:tmpl w:val="62BA079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4189D"/>
    <w:multiLevelType w:val="hybridMultilevel"/>
    <w:tmpl w:val="DA5A72D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878C0"/>
    <w:multiLevelType w:val="hybridMultilevel"/>
    <w:tmpl w:val="571E6D4A"/>
    <w:lvl w:ilvl="0" w:tplc="1D8E3BA4">
      <w:start w:val="1"/>
      <w:numFmt w:val="decimal"/>
      <w:lvlText w:val="%1."/>
      <w:lvlJc w:val="left"/>
      <w:pPr>
        <w:ind w:left="720" w:hanging="360"/>
      </w:pPr>
      <w:rPr>
        <w:rFonts w:ascii="Futura Bk BT" w:hAnsi="Futura Bk BT" w:cs="Arial"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F3117A"/>
    <w:multiLevelType w:val="hybridMultilevel"/>
    <w:tmpl w:val="D0A26610"/>
    <w:lvl w:ilvl="0" w:tplc="78746352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0E527F"/>
    <w:multiLevelType w:val="hybridMultilevel"/>
    <w:tmpl w:val="68644AB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B0D96"/>
    <w:multiLevelType w:val="hybridMultilevel"/>
    <w:tmpl w:val="F2A8A83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120A22"/>
    <w:multiLevelType w:val="hybridMultilevel"/>
    <w:tmpl w:val="7AB63A28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219917">
    <w:abstractNumId w:val="4"/>
  </w:num>
  <w:num w:numId="2" w16cid:durableId="1227498389">
    <w:abstractNumId w:val="1"/>
  </w:num>
  <w:num w:numId="3" w16cid:durableId="22900541">
    <w:abstractNumId w:val="7"/>
  </w:num>
  <w:num w:numId="4" w16cid:durableId="1000279592">
    <w:abstractNumId w:val="6"/>
  </w:num>
  <w:num w:numId="5" w16cid:durableId="657731806">
    <w:abstractNumId w:val="5"/>
  </w:num>
  <w:num w:numId="6" w16cid:durableId="755321699">
    <w:abstractNumId w:val="0"/>
  </w:num>
  <w:num w:numId="7" w16cid:durableId="593323154">
    <w:abstractNumId w:val="3"/>
  </w:num>
  <w:num w:numId="8" w16cid:durableId="1426684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15C"/>
    <w:rsid w:val="00005458"/>
    <w:rsid w:val="000E1D26"/>
    <w:rsid w:val="001116AB"/>
    <w:rsid w:val="001B5AF5"/>
    <w:rsid w:val="0026227B"/>
    <w:rsid w:val="002914DA"/>
    <w:rsid w:val="002B05E4"/>
    <w:rsid w:val="002C74B4"/>
    <w:rsid w:val="002E0017"/>
    <w:rsid w:val="0031612E"/>
    <w:rsid w:val="00440996"/>
    <w:rsid w:val="00456FBA"/>
    <w:rsid w:val="00460E9E"/>
    <w:rsid w:val="00470ADF"/>
    <w:rsid w:val="004805F2"/>
    <w:rsid w:val="00495B7D"/>
    <w:rsid w:val="004D12F4"/>
    <w:rsid w:val="004D41C1"/>
    <w:rsid w:val="00512F4F"/>
    <w:rsid w:val="00524E06"/>
    <w:rsid w:val="005672AB"/>
    <w:rsid w:val="005717F3"/>
    <w:rsid w:val="0058018F"/>
    <w:rsid w:val="005A07D4"/>
    <w:rsid w:val="005A4C27"/>
    <w:rsid w:val="005B5AC1"/>
    <w:rsid w:val="005C01C5"/>
    <w:rsid w:val="005C3DB9"/>
    <w:rsid w:val="00636BA0"/>
    <w:rsid w:val="00645075"/>
    <w:rsid w:val="006B2410"/>
    <w:rsid w:val="006B30A4"/>
    <w:rsid w:val="006F57DA"/>
    <w:rsid w:val="007910E1"/>
    <w:rsid w:val="007B2848"/>
    <w:rsid w:val="007B2BA9"/>
    <w:rsid w:val="007F4DE7"/>
    <w:rsid w:val="008453F9"/>
    <w:rsid w:val="00867A55"/>
    <w:rsid w:val="00884E94"/>
    <w:rsid w:val="008A37E3"/>
    <w:rsid w:val="008A7749"/>
    <w:rsid w:val="008B3141"/>
    <w:rsid w:val="008D671A"/>
    <w:rsid w:val="008F39E6"/>
    <w:rsid w:val="00932293"/>
    <w:rsid w:val="00946DEB"/>
    <w:rsid w:val="00966A08"/>
    <w:rsid w:val="009A3D14"/>
    <w:rsid w:val="00A04771"/>
    <w:rsid w:val="00A14A66"/>
    <w:rsid w:val="00A3793E"/>
    <w:rsid w:val="00A450FC"/>
    <w:rsid w:val="00A47944"/>
    <w:rsid w:val="00AB6AEA"/>
    <w:rsid w:val="00AE3F57"/>
    <w:rsid w:val="00AE4EDC"/>
    <w:rsid w:val="00B23D0A"/>
    <w:rsid w:val="00B3500F"/>
    <w:rsid w:val="00B749C5"/>
    <w:rsid w:val="00B86E4E"/>
    <w:rsid w:val="00BA4789"/>
    <w:rsid w:val="00BA5FF0"/>
    <w:rsid w:val="00BD66F6"/>
    <w:rsid w:val="00C041A1"/>
    <w:rsid w:val="00C62E35"/>
    <w:rsid w:val="00C77BE3"/>
    <w:rsid w:val="00C953AB"/>
    <w:rsid w:val="00CD79E9"/>
    <w:rsid w:val="00D45B03"/>
    <w:rsid w:val="00D73DD5"/>
    <w:rsid w:val="00D8115C"/>
    <w:rsid w:val="00DA0069"/>
    <w:rsid w:val="00DC6B45"/>
    <w:rsid w:val="00DC75EA"/>
    <w:rsid w:val="00DD706B"/>
    <w:rsid w:val="00E23E05"/>
    <w:rsid w:val="00EA5DC2"/>
    <w:rsid w:val="00F24F1E"/>
    <w:rsid w:val="00F27BD0"/>
    <w:rsid w:val="00F55E94"/>
    <w:rsid w:val="00F61105"/>
    <w:rsid w:val="00F77207"/>
    <w:rsid w:val="00F81629"/>
    <w:rsid w:val="00FA4CB0"/>
    <w:rsid w:val="00FB1B5B"/>
    <w:rsid w:val="00FE36F6"/>
    <w:rsid w:val="00FE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94628"/>
  <w15:chartTrackingRefBased/>
  <w15:docId w15:val="{38440D7C-5524-4553-92C6-1D6C1567A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E36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E36F6"/>
  </w:style>
  <w:style w:type="paragraph" w:styleId="Sidefod">
    <w:name w:val="footer"/>
    <w:basedOn w:val="Normal"/>
    <w:link w:val="SidefodTegn"/>
    <w:uiPriority w:val="99"/>
    <w:unhideWhenUsed/>
    <w:rsid w:val="00FE36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E36F6"/>
  </w:style>
  <w:style w:type="character" w:styleId="Hyperlink">
    <w:name w:val="Hyperlink"/>
    <w:basedOn w:val="Standardskrifttypeiafsnit"/>
    <w:uiPriority w:val="99"/>
    <w:unhideWhenUsed/>
    <w:rsid w:val="008A37E3"/>
    <w:rPr>
      <w:color w:val="0563C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C7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C74B4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AE3F5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D671A"/>
    <w:pPr>
      <w:spacing w:before="100" w:beforeAutospacing="1" w:after="100" w:afterAutospacing="1" w:line="240" w:lineRule="auto"/>
    </w:pPr>
    <w:rPr>
      <w:rFonts w:ascii="Calibri" w:hAnsi="Calibri" w:cs="Calibri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2000fiu" TargetMode="External"/><Relationship Id="rId2" Type="http://schemas.openxmlformats.org/officeDocument/2006/relationships/hyperlink" Target="file:///\\fiu-dc01\fiudata\www.fiu-frederiksberg.dk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Schl&#252;ter\OneDrive%20-%20Frederiksberg%20Idr&#230;ts-Union\Skrivebord\Skabeloner\Referat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D3D72FDA1CBC45BB3FA67690EFFB29" ma:contentTypeVersion="13" ma:contentTypeDescription="Opret et nyt dokument." ma:contentTypeScope="" ma:versionID="445d32091f3aefb50d53332d0b2a2872">
  <xsd:schema xmlns:xsd="http://www.w3.org/2001/XMLSchema" xmlns:xs="http://www.w3.org/2001/XMLSchema" xmlns:p="http://schemas.microsoft.com/office/2006/metadata/properties" xmlns:ns2="b6f212ce-dd5d-4460-837a-b43239c52f62" xmlns:ns3="cc4a0bae-61f2-4c47-aebd-ffe504048640" targetNamespace="http://schemas.microsoft.com/office/2006/metadata/properties" ma:root="true" ma:fieldsID="4f04f2c8d0394db307f082f0be7df088" ns2:_="" ns3:_="">
    <xsd:import namespace="b6f212ce-dd5d-4460-837a-b43239c52f62"/>
    <xsd:import namespace="cc4a0bae-61f2-4c47-aebd-ffe5040486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212ce-dd5d-4460-837a-b43239c52f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a0bae-61f2-4c47-aebd-ffe50404864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49FE17-C248-4FEA-92E2-2CBD80D012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B96F14C-236A-4DC2-83B0-877C650AD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f212ce-dd5d-4460-837a-b43239c52f62"/>
    <ds:schemaRef ds:uri="cc4a0bae-61f2-4c47-aebd-ffe5040486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6B0F16-B3FA-46B8-AD10-4CC7950DE6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Referat</Template>
  <TotalTime>1</TotalTime>
  <Pages>3</Pages>
  <Words>532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Schlüter</dc:creator>
  <cp:keywords/>
  <dc:description/>
  <cp:lastModifiedBy>Theis From Due Unold</cp:lastModifiedBy>
  <cp:revision>2</cp:revision>
  <cp:lastPrinted>2019-02-25T13:38:00Z</cp:lastPrinted>
  <dcterms:created xsi:type="dcterms:W3CDTF">2022-05-09T08:07:00Z</dcterms:created>
  <dcterms:modified xsi:type="dcterms:W3CDTF">2022-05-09T08:07:00Z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0x010100B4D3D72FDA1CBC45BB3FA67690EFFB29</vt:lpwstr>
  </property>
  <property fmtid="{D5CDD505-2E9C-101B-9397-08002B2CF9AE}" pid="3" name="Order">
    <vt:r8>3036800</vt:r8>
  </property>
</Properties>
</file>