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C434B" w14:textId="77777777" w:rsidR="00F27BD0" w:rsidRPr="00460E9E" w:rsidRDefault="00F27BD0" w:rsidP="00C041A1">
      <w:pPr>
        <w:jc w:val="right"/>
        <w:rPr>
          <w:rFonts w:ascii="Futura Bk BT" w:hAnsi="Futura Bk BT" w:cs="Arial"/>
        </w:rPr>
      </w:pPr>
    </w:p>
    <w:p w14:paraId="01AE8CE3" w14:textId="77777777" w:rsidR="00F27BD0" w:rsidRPr="00460E9E" w:rsidRDefault="00A47944" w:rsidP="00C041A1">
      <w:pPr>
        <w:jc w:val="right"/>
        <w:rPr>
          <w:rFonts w:ascii="Futura Bk BT" w:hAnsi="Futura Bk BT" w:cs="Arial"/>
        </w:rPr>
      </w:pPr>
      <w:r w:rsidRPr="00460E9E">
        <w:rPr>
          <w:rFonts w:ascii="Futura Bk BT" w:hAnsi="Futura Bk BT" w:cs="Arial"/>
          <w:noProof/>
          <w:lang w:eastAsia="da-DK"/>
        </w:rPr>
        <mc:AlternateContent>
          <mc:Choice Requires="wps">
            <w:drawing>
              <wp:anchor distT="45720" distB="45720" distL="114300" distR="114300" simplePos="0" relativeHeight="251661312" behindDoc="0" locked="0" layoutInCell="1" allowOverlap="1" wp14:anchorId="24554541" wp14:editId="764E968B">
                <wp:simplePos x="0" y="0"/>
                <wp:positionH relativeFrom="margin">
                  <wp:posOffset>-100965</wp:posOffset>
                </wp:positionH>
                <wp:positionV relativeFrom="paragraph">
                  <wp:posOffset>209550</wp:posOffset>
                </wp:positionV>
                <wp:extent cx="4752975" cy="304800"/>
                <wp:effectExtent l="0" t="0" r="9525" b="0"/>
                <wp:wrapSquare wrapText="bothSides"/>
                <wp:docPr id="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304800"/>
                        </a:xfrm>
                        <a:prstGeom prst="rect">
                          <a:avLst/>
                        </a:prstGeom>
                        <a:solidFill>
                          <a:srgbClr val="FFFFFF"/>
                        </a:solidFill>
                        <a:ln w="9525">
                          <a:noFill/>
                          <a:miter lim="800000"/>
                          <a:headEnd/>
                          <a:tailEnd/>
                        </a:ln>
                      </wps:spPr>
                      <wps:txbx>
                        <w:txbxContent>
                          <w:p w14:paraId="438948A5" w14:textId="77777777" w:rsidR="002C74B4" w:rsidRPr="00005458" w:rsidRDefault="00A47944" w:rsidP="002C74B4">
                            <w:pPr>
                              <w:rPr>
                                <w:rFonts w:ascii="Arial" w:hAnsi="Arial" w:cs="Arial"/>
                              </w:rPr>
                            </w:pPr>
                            <w:r w:rsidRPr="00A47944">
                              <w:rPr>
                                <w:rFonts w:ascii="Arial" w:hAnsi="Arial" w:cs="Arial"/>
                                <w:color w:val="007BC4"/>
                                <w:sz w:val="28"/>
                              </w:rPr>
                              <w:t>Referat – b</w:t>
                            </w:r>
                            <w:r w:rsidR="00AE4EDC">
                              <w:rPr>
                                <w:rFonts w:ascii="Arial" w:hAnsi="Arial" w:cs="Arial"/>
                                <w:color w:val="007BC4"/>
                                <w:sz w:val="28"/>
                              </w:rPr>
                              <w:t>rugergruppemøde Frederiksberghallerne</w:t>
                            </w:r>
                            <w:r w:rsidR="002C74B4">
                              <w:rPr>
                                <w:rFonts w:ascii="Arial" w:hAnsi="Arial" w:cs="Arial"/>
                                <w:color w:val="007BC4"/>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54541" id="_x0000_t202" coordsize="21600,21600" o:spt="202" path="m,l,21600r21600,l21600,xe">
                <v:stroke joinstyle="miter"/>
                <v:path gradientshapeok="t" o:connecttype="rect"/>
              </v:shapetype>
              <v:shape id="Tekstfelt 2" o:spid="_x0000_s1026" type="#_x0000_t202" style="position:absolute;left:0;text-align:left;margin-left:-7.95pt;margin-top:16.5pt;width:374.25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" stroked="f">
                <v:textbox>
                  <w:txbxContent>
                    <w:p w14:paraId="438948A5" w14:textId="77777777" w:rsidR="002C74B4" w:rsidRPr="00005458" w:rsidRDefault="00A47944" w:rsidP="002C74B4">
                      <w:pPr>
                        <w:rPr>
                          <w:rFonts w:ascii="Arial" w:hAnsi="Arial" w:cs="Arial"/>
                        </w:rPr>
                      </w:pPr>
                      <w:r w:rsidRPr="00A47944">
                        <w:rPr>
                          <w:rFonts w:ascii="Arial" w:hAnsi="Arial" w:cs="Arial"/>
                          <w:color w:val="007BC4"/>
                          <w:sz w:val="28"/>
                        </w:rPr>
                        <w:t>Referat – b</w:t>
                      </w:r>
                      <w:r w:rsidR="00AE4EDC">
                        <w:rPr>
                          <w:rFonts w:ascii="Arial" w:hAnsi="Arial" w:cs="Arial"/>
                          <w:color w:val="007BC4"/>
                          <w:sz w:val="28"/>
                        </w:rPr>
                        <w:t>rugergruppemøde Frederiksberghallerne</w:t>
                      </w:r>
                      <w:r w:rsidR="002C74B4">
                        <w:rPr>
                          <w:rFonts w:ascii="Arial" w:hAnsi="Arial" w:cs="Arial"/>
                          <w:color w:val="007BC4"/>
                        </w:rPr>
                        <w:br/>
                      </w:r>
                    </w:p>
                  </w:txbxContent>
                </v:textbox>
                <w10:wrap type="square" anchorx="margin"/>
              </v:shape>
            </w:pict>
          </mc:Fallback>
        </mc:AlternateContent>
      </w:r>
    </w:p>
    <w:p w14:paraId="205F7EAA" w14:textId="003A7565" w:rsidR="00C041A1" w:rsidRPr="00460E9E" w:rsidRDefault="00510322" w:rsidP="00C041A1">
      <w:pPr>
        <w:jc w:val="right"/>
        <w:rPr>
          <w:rFonts w:ascii="Futura Bk BT" w:hAnsi="Futura Bk BT" w:cs="Arial"/>
        </w:rPr>
      </w:pPr>
      <w:r>
        <w:rPr>
          <w:rFonts w:ascii="Futura Bk BT" w:hAnsi="Futura Bk BT" w:cs="Arial"/>
        </w:rPr>
        <w:t>16. marts 2022</w:t>
      </w:r>
    </w:p>
    <w:p w14:paraId="0A8AFAF5" w14:textId="77777777" w:rsidR="00C041A1" w:rsidRPr="00460E9E" w:rsidRDefault="00C041A1" w:rsidP="00C041A1">
      <w:pPr>
        <w:rPr>
          <w:rFonts w:ascii="Futura Bk BT" w:hAnsi="Futura Bk BT" w:cs="Arial"/>
        </w:rPr>
      </w:pPr>
    </w:p>
    <w:p w14:paraId="10CA4028" w14:textId="3F9BBF47" w:rsidR="00C041A1" w:rsidRPr="00460E9E" w:rsidRDefault="00A47944" w:rsidP="00C041A1">
      <w:pPr>
        <w:rPr>
          <w:rFonts w:ascii="Futura Bk BT" w:hAnsi="Futura Bk BT" w:cs="Arial"/>
        </w:rPr>
      </w:pPr>
      <w:r w:rsidRPr="00460E9E">
        <w:rPr>
          <w:rFonts w:ascii="Futura Bk BT" w:hAnsi="Futura Bk BT" w:cs="Arial"/>
        </w:rPr>
        <w:t>Dato:</w:t>
      </w:r>
      <w:r w:rsidR="00510322">
        <w:rPr>
          <w:rFonts w:ascii="Futura Bk BT" w:hAnsi="Futura Bk BT" w:cs="Arial"/>
        </w:rPr>
        <w:t xml:space="preserve"> 14. marts 2022</w:t>
      </w:r>
      <w:r w:rsidRPr="00460E9E">
        <w:rPr>
          <w:rFonts w:ascii="Futura Bk BT" w:hAnsi="Futura Bk BT" w:cs="Arial"/>
        </w:rPr>
        <w:tab/>
        <w:t xml:space="preserve"> </w:t>
      </w:r>
    </w:p>
    <w:p w14:paraId="3A0BE605" w14:textId="2E7D81FA" w:rsidR="00A47944" w:rsidRPr="00460E9E" w:rsidRDefault="00A47944" w:rsidP="00C041A1">
      <w:pPr>
        <w:rPr>
          <w:rFonts w:ascii="Futura Bk BT" w:hAnsi="Futura Bk BT" w:cs="Arial"/>
        </w:rPr>
      </w:pPr>
      <w:r w:rsidRPr="00460E9E">
        <w:rPr>
          <w:rFonts w:ascii="Futura Bk BT" w:hAnsi="Futura Bk BT" w:cs="Arial"/>
        </w:rPr>
        <w:t xml:space="preserve">Tilstede: </w:t>
      </w:r>
      <w:r w:rsidR="00131D0D">
        <w:rPr>
          <w:rFonts w:ascii="Futura Bk BT" w:hAnsi="Futura Bk BT" w:cs="Arial"/>
        </w:rPr>
        <w:t xml:space="preserve">Jørgen (formand), Simon (Ydun), </w:t>
      </w:r>
      <w:r w:rsidR="004869B9">
        <w:rPr>
          <w:rFonts w:ascii="Futura Bk BT" w:hAnsi="Futura Bk BT" w:cs="Arial"/>
        </w:rPr>
        <w:t>Michael (Bestyrelsen), Ida (VLI håndbold), Sven (FIF Håndbold)</w:t>
      </w:r>
      <w:r w:rsidR="00421814">
        <w:rPr>
          <w:rFonts w:ascii="Futura Bk BT" w:hAnsi="Futura Bk BT" w:cs="Arial"/>
        </w:rPr>
        <w:t>, Jan (FB), Floyd (FA2000), Birthe (Senior Motion)</w:t>
      </w:r>
      <w:r w:rsidR="005A3D16">
        <w:rPr>
          <w:rFonts w:ascii="Futura Bk BT" w:hAnsi="Futura Bk BT" w:cs="Arial"/>
        </w:rPr>
        <w:t>, Jesper (Cafeen) og Jan (Halinspektør)</w:t>
      </w:r>
      <w:r w:rsidR="00131D0D">
        <w:rPr>
          <w:rFonts w:ascii="Futura Bk BT" w:hAnsi="Futura Bk BT" w:cs="Arial"/>
        </w:rPr>
        <w:t xml:space="preserve"> </w:t>
      </w:r>
    </w:p>
    <w:p w14:paraId="75841D16" w14:textId="77777777" w:rsidR="00A47944" w:rsidRPr="00460E9E" w:rsidRDefault="00A47944" w:rsidP="00C041A1">
      <w:pPr>
        <w:rPr>
          <w:rFonts w:ascii="Futura Bk BT" w:hAnsi="Futura Bk BT" w:cs="Arial"/>
        </w:rPr>
      </w:pPr>
      <w:r w:rsidRPr="00460E9E">
        <w:rPr>
          <w:rFonts w:ascii="Futura Bk BT" w:hAnsi="Futura Bk BT" w:cs="Arial"/>
        </w:rPr>
        <w:t xml:space="preserve">Afbud: </w:t>
      </w:r>
    </w:p>
    <w:p w14:paraId="685CDBF0" w14:textId="77777777" w:rsidR="00F27BD0" w:rsidRPr="00460E9E" w:rsidRDefault="00F27BD0" w:rsidP="00C041A1">
      <w:pPr>
        <w:rPr>
          <w:rFonts w:ascii="Futura Bk BT" w:hAnsi="Futura Bk BT" w:cs="Arial"/>
        </w:rPr>
      </w:pPr>
    </w:p>
    <w:p w14:paraId="4D6E6545" w14:textId="77777777" w:rsidR="00A47944" w:rsidRPr="00460E9E" w:rsidRDefault="00A47944" w:rsidP="00C041A1">
      <w:pPr>
        <w:rPr>
          <w:rFonts w:ascii="Futura Bk BT" w:hAnsi="Futura Bk BT" w:cs="Arial"/>
        </w:rPr>
      </w:pPr>
    </w:p>
    <w:p w14:paraId="1F2FF52A" w14:textId="77777777" w:rsidR="00A47944" w:rsidRDefault="00A47944" w:rsidP="00C041A1">
      <w:pPr>
        <w:rPr>
          <w:rFonts w:ascii="Futura Bk BT" w:hAnsi="Futura Bk BT" w:cs="Arial"/>
        </w:rPr>
      </w:pPr>
      <w:r w:rsidRPr="00460E9E">
        <w:rPr>
          <w:rFonts w:ascii="Futura Bk BT" w:hAnsi="Futura Bk BT" w:cs="Arial"/>
        </w:rPr>
        <w:t xml:space="preserve">Dagsorden: </w:t>
      </w:r>
    </w:p>
    <w:p w14:paraId="3346B00E" w14:textId="77777777" w:rsidR="009C3EE0" w:rsidRPr="00350EFA" w:rsidRDefault="009C3EE0" w:rsidP="009C3EE0">
      <w:pPr>
        <w:jc w:val="center"/>
        <w:rPr>
          <w:rFonts w:ascii="Arial" w:hAnsi="Arial" w:cs="Arial"/>
          <w:b/>
        </w:rPr>
      </w:pPr>
      <w:r w:rsidRPr="00350EFA">
        <w:rPr>
          <w:rFonts w:ascii="Arial" w:hAnsi="Arial" w:cs="Arial"/>
          <w:b/>
        </w:rPr>
        <w:t>DAGSORDEN:</w:t>
      </w:r>
    </w:p>
    <w:p w14:paraId="39DCE300" w14:textId="77777777" w:rsidR="009C3EE0" w:rsidRPr="00350EFA" w:rsidRDefault="009C3EE0" w:rsidP="009C3EE0">
      <w:pPr>
        <w:jc w:val="center"/>
        <w:rPr>
          <w:rFonts w:ascii="Arial" w:hAnsi="Arial" w:cs="Arial"/>
          <w:b/>
        </w:rPr>
      </w:pPr>
    </w:p>
    <w:p w14:paraId="69FD4FA3" w14:textId="77777777" w:rsidR="009C3EE0" w:rsidRPr="00D5437B" w:rsidRDefault="009C3EE0" w:rsidP="009C3EE0">
      <w:pPr>
        <w:numPr>
          <w:ilvl w:val="0"/>
          <w:numId w:val="1"/>
        </w:numPr>
        <w:spacing w:after="0" w:line="240" w:lineRule="auto"/>
        <w:rPr>
          <w:rFonts w:ascii="Arial" w:hAnsi="Arial" w:cs="Arial"/>
          <w:b/>
        </w:rPr>
      </w:pPr>
      <w:r w:rsidRPr="00350EFA">
        <w:rPr>
          <w:rFonts w:ascii="Arial" w:hAnsi="Arial" w:cs="Arial"/>
          <w:b/>
        </w:rPr>
        <w:t xml:space="preserve">Godkendelse af referat fra møde den </w:t>
      </w:r>
      <w:r>
        <w:rPr>
          <w:rFonts w:ascii="Arial" w:hAnsi="Arial" w:cs="Arial"/>
          <w:b/>
        </w:rPr>
        <w:t>06. december 2021</w:t>
      </w:r>
    </w:p>
    <w:p w14:paraId="35E51BD9" w14:textId="77777777" w:rsidR="009C3EE0" w:rsidRDefault="009C3EE0" w:rsidP="009C3EE0">
      <w:pPr>
        <w:ind w:left="360"/>
        <w:rPr>
          <w:rFonts w:ascii="Arial" w:hAnsi="Arial" w:cs="Arial"/>
          <w:b/>
        </w:rPr>
      </w:pPr>
    </w:p>
    <w:p w14:paraId="316A226F" w14:textId="77777777" w:rsidR="009C3EE0" w:rsidRDefault="009C3EE0" w:rsidP="009C3EE0">
      <w:pPr>
        <w:numPr>
          <w:ilvl w:val="0"/>
          <w:numId w:val="1"/>
        </w:numPr>
        <w:spacing w:after="0" w:line="240" w:lineRule="auto"/>
        <w:rPr>
          <w:rFonts w:ascii="Arial" w:hAnsi="Arial" w:cs="Arial"/>
          <w:b/>
        </w:rPr>
      </w:pPr>
      <w:r>
        <w:rPr>
          <w:rFonts w:ascii="Arial" w:hAnsi="Arial" w:cs="Arial"/>
          <w:b/>
        </w:rPr>
        <w:t>Coronasituationen</w:t>
      </w:r>
      <w:r w:rsidRPr="00350EFA">
        <w:rPr>
          <w:rFonts w:ascii="Arial" w:hAnsi="Arial" w:cs="Arial"/>
          <w:b/>
        </w:rPr>
        <w:t xml:space="preserve"> </w:t>
      </w:r>
      <w:r>
        <w:rPr>
          <w:rFonts w:ascii="Arial" w:hAnsi="Arial" w:cs="Arial"/>
          <w:b/>
        </w:rPr>
        <w:t>før og nu</w:t>
      </w:r>
    </w:p>
    <w:p w14:paraId="4FB7C48E" w14:textId="77777777" w:rsidR="009C3EE0" w:rsidRDefault="009C3EE0" w:rsidP="009C3EE0">
      <w:pPr>
        <w:pStyle w:val="Listeafsnit"/>
        <w:rPr>
          <w:rFonts w:ascii="Arial" w:hAnsi="Arial" w:cs="Arial"/>
          <w:b/>
          <w:sz w:val="22"/>
          <w:szCs w:val="22"/>
        </w:rPr>
      </w:pPr>
    </w:p>
    <w:p w14:paraId="57FC5952" w14:textId="77777777" w:rsidR="009C3EE0" w:rsidRPr="006027BA" w:rsidRDefault="009C3EE0" w:rsidP="009C3EE0">
      <w:pPr>
        <w:numPr>
          <w:ilvl w:val="0"/>
          <w:numId w:val="1"/>
        </w:numPr>
        <w:spacing w:after="0" w:line="240" w:lineRule="auto"/>
        <w:rPr>
          <w:rFonts w:ascii="Arial" w:hAnsi="Arial" w:cs="Arial"/>
          <w:b/>
          <w:i/>
          <w:iCs/>
        </w:rPr>
      </w:pPr>
      <w:r w:rsidRPr="006027BA">
        <w:rPr>
          <w:rFonts w:ascii="Arial" w:hAnsi="Arial" w:cs="Arial"/>
          <w:b/>
        </w:rPr>
        <w:t>Restaurationen</w:t>
      </w:r>
    </w:p>
    <w:p w14:paraId="06FB818C" w14:textId="77777777" w:rsidR="009C3EE0" w:rsidRDefault="009C3EE0" w:rsidP="009C3EE0">
      <w:pPr>
        <w:pStyle w:val="Listeafsnit"/>
        <w:rPr>
          <w:rFonts w:ascii="Arial" w:hAnsi="Arial" w:cs="Arial"/>
          <w:b/>
          <w:sz w:val="22"/>
          <w:szCs w:val="22"/>
        </w:rPr>
      </w:pPr>
    </w:p>
    <w:p w14:paraId="79A59AC4" w14:textId="77777777" w:rsidR="009C3EE0" w:rsidRPr="00350EFA" w:rsidRDefault="009C3EE0" w:rsidP="009C3EE0">
      <w:pPr>
        <w:numPr>
          <w:ilvl w:val="0"/>
          <w:numId w:val="1"/>
        </w:numPr>
        <w:spacing w:after="0" w:line="240" w:lineRule="auto"/>
        <w:rPr>
          <w:rFonts w:ascii="Arial" w:hAnsi="Arial" w:cs="Arial"/>
          <w:b/>
        </w:rPr>
      </w:pPr>
      <w:r w:rsidRPr="00350EFA">
        <w:rPr>
          <w:rFonts w:ascii="Arial" w:hAnsi="Arial" w:cs="Arial"/>
          <w:b/>
        </w:rPr>
        <w:t>Meddelelser fra:</w:t>
      </w:r>
    </w:p>
    <w:p w14:paraId="612F5945" w14:textId="77777777" w:rsidR="009C3EE0" w:rsidRPr="00350EFA" w:rsidRDefault="009C3EE0" w:rsidP="009C3EE0">
      <w:pPr>
        <w:rPr>
          <w:rFonts w:ascii="Arial" w:hAnsi="Arial" w:cs="Arial"/>
          <w:b/>
        </w:rPr>
      </w:pPr>
    </w:p>
    <w:p w14:paraId="7080A6DF" w14:textId="77777777" w:rsidR="009C3EE0" w:rsidRPr="00812F05" w:rsidRDefault="009C3EE0" w:rsidP="009C3EE0">
      <w:pPr>
        <w:ind w:firstLine="1304"/>
        <w:rPr>
          <w:sz w:val="24"/>
          <w:szCs w:val="24"/>
        </w:rPr>
      </w:pPr>
      <w:r w:rsidRPr="00812F05">
        <w:rPr>
          <w:rFonts w:ascii="Arial" w:hAnsi="Arial" w:cs="Arial"/>
          <w:b/>
        </w:rPr>
        <w:t>Formanden</w:t>
      </w:r>
      <w:r w:rsidRPr="00812F05">
        <w:rPr>
          <w:rFonts w:ascii="Calibri" w:hAnsi="Calibri" w:cs="Calibri"/>
          <w:i/>
          <w:iCs/>
          <w:color w:val="1F497D"/>
        </w:rPr>
        <w:br/>
      </w:r>
    </w:p>
    <w:p w14:paraId="128EAE0E" w14:textId="77777777" w:rsidR="009C3EE0" w:rsidRPr="00812F05" w:rsidRDefault="009C3EE0" w:rsidP="009C3EE0">
      <w:pPr>
        <w:ind w:firstLine="1304"/>
        <w:rPr>
          <w:rFonts w:ascii="Calibri" w:hAnsi="Calibri" w:cs="Calibri"/>
          <w:color w:val="000000"/>
        </w:rPr>
      </w:pPr>
      <w:r w:rsidRPr="00812F05">
        <w:rPr>
          <w:rFonts w:ascii="Arial" w:hAnsi="Arial" w:cs="Arial"/>
          <w:b/>
        </w:rPr>
        <w:t>Halinspektør</w:t>
      </w:r>
      <w:r w:rsidRPr="00812F05">
        <w:rPr>
          <w:rFonts w:ascii="Arial" w:hAnsi="Arial" w:cs="Arial"/>
          <w:b/>
        </w:rPr>
        <w:br/>
      </w:r>
    </w:p>
    <w:p w14:paraId="06B7F813" w14:textId="77777777" w:rsidR="009C3EE0" w:rsidRPr="00F539C3" w:rsidRDefault="009C3EE0" w:rsidP="009C3EE0">
      <w:pPr>
        <w:pStyle w:val="Listeafsnit"/>
        <w:numPr>
          <w:ilvl w:val="0"/>
          <w:numId w:val="1"/>
        </w:numPr>
        <w:rPr>
          <w:rFonts w:ascii="Arial" w:hAnsi="Arial" w:cs="Arial"/>
          <w:b/>
          <w:sz w:val="22"/>
          <w:szCs w:val="22"/>
        </w:rPr>
      </w:pPr>
      <w:r w:rsidRPr="00F539C3">
        <w:rPr>
          <w:rFonts w:ascii="Arial" w:hAnsi="Arial" w:cs="Arial"/>
          <w:b/>
          <w:sz w:val="22"/>
          <w:szCs w:val="22"/>
        </w:rPr>
        <w:t>Stående udvalg – Michael Andersen (bestyrelsen)</w:t>
      </w:r>
    </w:p>
    <w:p w14:paraId="5AB4B217" w14:textId="77777777" w:rsidR="009C3EE0" w:rsidRDefault="009C3EE0" w:rsidP="009C3EE0">
      <w:pPr>
        <w:ind w:left="360"/>
        <w:rPr>
          <w:rFonts w:ascii="Arial" w:hAnsi="Arial" w:cs="Arial"/>
          <w:b/>
        </w:rPr>
      </w:pPr>
    </w:p>
    <w:p w14:paraId="6120F73E" w14:textId="77777777" w:rsidR="009C3EE0" w:rsidRPr="00350EFA" w:rsidRDefault="009C3EE0" w:rsidP="009C3EE0">
      <w:pPr>
        <w:numPr>
          <w:ilvl w:val="0"/>
          <w:numId w:val="1"/>
        </w:numPr>
        <w:spacing w:after="0" w:line="240" w:lineRule="auto"/>
        <w:rPr>
          <w:rFonts w:ascii="Arial" w:hAnsi="Arial" w:cs="Arial"/>
          <w:b/>
        </w:rPr>
      </w:pPr>
      <w:r w:rsidRPr="00350EFA">
        <w:rPr>
          <w:rFonts w:ascii="Arial" w:hAnsi="Arial" w:cs="Arial"/>
          <w:b/>
        </w:rPr>
        <w:t xml:space="preserve">Nyt fra klubberne </w:t>
      </w:r>
    </w:p>
    <w:p w14:paraId="48B9EC06" w14:textId="77777777" w:rsidR="009C3EE0" w:rsidRDefault="009C3EE0" w:rsidP="009C3EE0">
      <w:pPr>
        <w:ind w:left="360"/>
        <w:rPr>
          <w:rFonts w:ascii="Arial" w:hAnsi="Arial" w:cs="Arial"/>
          <w:b/>
        </w:rPr>
      </w:pPr>
    </w:p>
    <w:p w14:paraId="1FA08E9A" w14:textId="77777777" w:rsidR="009C3EE0" w:rsidRPr="00F539C3" w:rsidRDefault="009C3EE0" w:rsidP="009C3EE0">
      <w:pPr>
        <w:pStyle w:val="Listeafsnit"/>
        <w:numPr>
          <w:ilvl w:val="0"/>
          <w:numId w:val="1"/>
        </w:numPr>
        <w:rPr>
          <w:rFonts w:ascii="Arial" w:hAnsi="Arial" w:cs="Arial"/>
          <w:b/>
          <w:sz w:val="22"/>
          <w:szCs w:val="22"/>
        </w:rPr>
      </w:pPr>
      <w:r w:rsidRPr="00F539C3">
        <w:rPr>
          <w:rFonts w:ascii="Arial" w:hAnsi="Arial" w:cs="Arial"/>
          <w:b/>
          <w:sz w:val="22"/>
          <w:szCs w:val="22"/>
        </w:rPr>
        <w:t>Næste møde</w:t>
      </w:r>
    </w:p>
    <w:p w14:paraId="6D8B7D6A" w14:textId="77777777" w:rsidR="009C3EE0" w:rsidRPr="00350EFA" w:rsidRDefault="009C3EE0" w:rsidP="009C3EE0">
      <w:pPr>
        <w:ind w:firstLine="1304"/>
        <w:rPr>
          <w:rFonts w:ascii="Arial" w:hAnsi="Arial" w:cs="Arial"/>
          <w:b/>
        </w:rPr>
      </w:pPr>
    </w:p>
    <w:p w14:paraId="1B5732B0" w14:textId="77777777" w:rsidR="009C3EE0" w:rsidRPr="00350EFA" w:rsidRDefault="009C3EE0" w:rsidP="009C3EE0">
      <w:pPr>
        <w:numPr>
          <w:ilvl w:val="0"/>
          <w:numId w:val="1"/>
        </w:numPr>
        <w:spacing w:after="0" w:line="240" w:lineRule="auto"/>
        <w:rPr>
          <w:rFonts w:ascii="Arial" w:hAnsi="Arial" w:cs="Arial"/>
          <w:b/>
        </w:rPr>
      </w:pPr>
      <w:r w:rsidRPr="00350EFA">
        <w:rPr>
          <w:rFonts w:ascii="Arial" w:hAnsi="Arial" w:cs="Arial"/>
          <w:b/>
        </w:rPr>
        <w:t>Eventuelt</w:t>
      </w:r>
    </w:p>
    <w:p w14:paraId="587127F7" w14:textId="77777777" w:rsidR="005A3D16" w:rsidRPr="00460E9E" w:rsidRDefault="005A3D16" w:rsidP="00C041A1">
      <w:pPr>
        <w:rPr>
          <w:rFonts w:ascii="Futura Bk BT" w:hAnsi="Futura Bk BT" w:cs="Arial"/>
        </w:rPr>
      </w:pPr>
    </w:p>
    <w:p w14:paraId="49A95CAD" w14:textId="6E5DF946" w:rsidR="003C0FD8" w:rsidRDefault="003C0FD8" w:rsidP="003C0FD8">
      <w:pPr>
        <w:rPr>
          <w:rFonts w:ascii="Futura Bk BT" w:hAnsi="Futura Bk BT" w:cs="Arial"/>
        </w:rPr>
      </w:pPr>
      <w:r>
        <w:rPr>
          <w:rFonts w:ascii="Futura Bk BT" w:hAnsi="Futura Bk BT" w:cs="Arial"/>
        </w:rPr>
        <w:lastRenderedPageBreak/>
        <w:t>Ad 1) Referat</w:t>
      </w:r>
    </w:p>
    <w:p w14:paraId="11D9B2B5" w14:textId="4FF56C12" w:rsidR="003C0FD8" w:rsidRDefault="003C0FD8" w:rsidP="003C0FD8">
      <w:pPr>
        <w:rPr>
          <w:rFonts w:ascii="Futura Bk BT" w:hAnsi="Futura Bk BT" w:cs="Arial"/>
        </w:rPr>
      </w:pPr>
      <w:r>
        <w:rPr>
          <w:rFonts w:ascii="Futura Bk BT" w:hAnsi="Futura Bk BT" w:cs="Arial"/>
        </w:rPr>
        <w:t xml:space="preserve">Referatet fra den 6/12 blev godkendt. Der var nogle spørgsmål, der skulle besvares, men det kommer vi ind på </w:t>
      </w:r>
      <w:r w:rsidR="00BB343A">
        <w:rPr>
          <w:rFonts w:ascii="Futura Bk BT" w:hAnsi="Futura Bk BT" w:cs="Arial"/>
        </w:rPr>
        <w:t>under meddelelser fra Halinspektøren</w:t>
      </w:r>
    </w:p>
    <w:p w14:paraId="153FD246" w14:textId="4C7271D7" w:rsidR="00BB343A" w:rsidRDefault="00BB343A" w:rsidP="003C0FD8">
      <w:pPr>
        <w:rPr>
          <w:rFonts w:ascii="Futura Bk BT" w:hAnsi="Futura Bk BT" w:cs="Arial"/>
        </w:rPr>
      </w:pPr>
    </w:p>
    <w:p w14:paraId="5D86179A" w14:textId="02EEB220" w:rsidR="00BB343A" w:rsidRDefault="00BB343A" w:rsidP="003C0FD8">
      <w:pPr>
        <w:rPr>
          <w:rFonts w:ascii="Futura Bk BT" w:hAnsi="Futura Bk BT" w:cs="Arial"/>
        </w:rPr>
      </w:pPr>
      <w:r>
        <w:rPr>
          <w:rFonts w:ascii="Futura Bk BT" w:hAnsi="Futura Bk BT" w:cs="Arial"/>
        </w:rPr>
        <w:t>Ad 2) Coronasituationen her og nu</w:t>
      </w:r>
    </w:p>
    <w:p w14:paraId="5662DC45" w14:textId="48E44607" w:rsidR="00BB343A" w:rsidRDefault="00BB343A" w:rsidP="003C0FD8">
      <w:pPr>
        <w:rPr>
          <w:rFonts w:ascii="Futura Bk BT" w:hAnsi="Futura Bk BT" w:cs="Arial"/>
        </w:rPr>
      </w:pPr>
      <w:r>
        <w:rPr>
          <w:rFonts w:ascii="Futura Bk BT" w:hAnsi="Futura Bk BT" w:cs="Arial"/>
        </w:rPr>
        <w:t xml:space="preserve">Halinspektøren kunne med glæde meddele, at der ikke er nogen Corona restriktioner tilbage og vi håber heller ikke der kommer det. </w:t>
      </w:r>
    </w:p>
    <w:p w14:paraId="5B982CFC" w14:textId="69DCB185" w:rsidR="00BB343A" w:rsidRDefault="00BB343A" w:rsidP="003C0FD8">
      <w:pPr>
        <w:rPr>
          <w:rFonts w:ascii="Futura Bk BT" w:hAnsi="Futura Bk BT" w:cs="Arial"/>
        </w:rPr>
      </w:pPr>
      <w:r>
        <w:rPr>
          <w:rFonts w:ascii="Futura Bk BT" w:hAnsi="Futura Bk BT" w:cs="Arial"/>
        </w:rPr>
        <w:t xml:space="preserve">Der var en kort snak om, at ting som var rutine før </w:t>
      </w:r>
      <w:proofErr w:type="spellStart"/>
      <w:r>
        <w:rPr>
          <w:rFonts w:ascii="Futura Bk BT" w:hAnsi="Futura Bk BT" w:cs="Arial"/>
        </w:rPr>
        <w:t>coronaen</w:t>
      </w:r>
      <w:proofErr w:type="spellEnd"/>
      <w:r>
        <w:rPr>
          <w:rFonts w:ascii="Futura Bk BT" w:hAnsi="Futura Bk BT" w:cs="Arial"/>
        </w:rPr>
        <w:t xml:space="preserve">, kan kræve mere fokus nu, da nogle rutiner er glemt. Det kan være alt, der påvirker klubbernes drift og afvikling i dagligdagen og til større arrangementer. </w:t>
      </w:r>
    </w:p>
    <w:p w14:paraId="529332E7" w14:textId="01214141" w:rsidR="00BB343A" w:rsidRDefault="00BB343A" w:rsidP="003C0FD8">
      <w:pPr>
        <w:rPr>
          <w:rFonts w:ascii="Futura Bk BT" w:hAnsi="Futura Bk BT" w:cs="Arial"/>
        </w:rPr>
      </w:pPr>
      <w:r>
        <w:rPr>
          <w:rFonts w:ascii="Futura Bk BT" w:hAnsi="Futura Bk BT" w:cs="Arial"/>
        </w:rPr>
        <w:t xml:space="preserve">Corona er gået noget hårdere ud over indendørssport end udendørssport. Således har håndbold på landsplan mistet 10.000 udøvere ift. før Corona, mens fodbold har fået 30.000 flere udøvere i den samme periode. </w:t>
      </w:r>
    </w:p>
    <w:p w14:paraId="73D11834" w14:textId="379A6892" w:rsidR="00BB410E" w:rsidRDefault="00BB410E" w:rsidP="003C0FD8">
      <w:pPr>
        <w:rPr>
          <w:rFonts w:ascii="Futura Bk BT" w:hAnsi="Futura Bk BT" w:cs="Arial"/>
        </w:rPr>
      </w:pPr>
    </w:p>
    <w:p w14:paraId="39AA7AC9" w14:textId="4C094BA4" w:rsidR="00BB410E" w:rsidRDefault="00BB410E" w:rsidP="003C0FD8">
      <w:pPr>
        <w:rPr>
          <w:rFonts w:ascii="Futura Bk BT" w:hAnsi="Futura Bk BT" w:cs="Arial"/>
        </w:rPr>
      </w:pPr>
      <w:r>
        <w:rPr>
          <w:rFonts w:ascii="Futura Bk BT" w:hAnsi="Futura Bk BT" w:cs="Arial"/>
        </w:rPr>
        <w:t>Ad 3) Cafeen</w:t>
      </w:r>
    </w:p>
    <w:p w14:paraId="2CED1414" w14:textId="6863DE7F" w:rsidR="00BB410E" w:rsidRDefault="00BB410E" w:rsidP="003C0FD8">
      <w:pPr>
        <w:rPr>
          <w:rFonts w:ascii="Futura Bk BT" w:hAnsi="Futura Bk BT" w:cs="Arial"/>
        </w:rPr>
      </w:pPr>
      <w:r>
        <w:rPr>
          <w:rFonts w:ascii="Futura Bk BT" w:hAnsi="Futura Bk BT" w:cs="Arial"/>
        </w:rPr>
        <w:t xml:space="preserve">Jesper kunne meddele, at der nu er det samme eller flere gæster i cafeen på en normal aften, ned der var før </w:t>
      </w:r>
      <w:proofErr w:type="spellStart"/>
      <w:r>
        <w:rPr>
          <w:rFonts w:ascii="Futura Bk BT" w:hAnsi="Futura Bk BT" w:cs="Arial"/>
        </w:rPr>
        <w:t>coronatiden</w:t>
      </w:r>
      <w:proofErr w:type="spellEnd"/>
      <w:r>
        <w:rPr>
          <w:rFonts w:ascii="Futura Bk BT" w:hAnsi="Futura Bk BT" w:cs="Arial"/>
        </w:rPr>
        <w:t xml:space="preserve">. Det bliver taget som et tegn på, at udøvere, forældre og klubber nu igen har vænnet sig til at der er normalt åben. Det er glædeligt, at der er </w:t>
      </w:r>
      <w:r w:rsidR="007D6C26">
        <w:rPr>
          <w:rFonts w:ascii="Futura Bk BT" w:hAnsi="Futura Bk BT" w:cs="Arial"/>
        </w:rPr>
        <w:t xml:space="preserve">kommet gang i det sociale liv ifm. træning og kampe. </w:t>
      </w:r>
    </w:p>
    <w:p w14:paraId="522EE59F" w14:textId="6E22D24C" w:rsidR="007D6C26" w:rsidRDefault="007D6C26" w:rsidP="003C0FD8">
      <w:pPr>
        <w:rPr>
          <w:rFonts w:ascii="Futura Bk BT" w:hAnsi="Futura Bk BT" w:cs="Arial"/>
        </w:rPr>
      </w:pPr>
      <w:r>
        <w:rPr>
          <w:rFonts w:ascii="Futura Bk BT" w:hAnsi="Futura Bk BT" w:cs="Arial"/>
        </w:rPr>
        <w:t xml:space="preserve">Cafékortet er blevet udvidet med flere tilbud. </w:t>
      </w:r>
    </w:p>
    <w:p w14:paraId="48EAAAD0" w14:textId="0191C8DE" w:rsidR="007D6C26" w:rsidRDefault="007D6C26" w:rsidP="003C0FD8">
      <w:pPr>
        <w:rPr>
          <w:rFonts w:ascii="Futura Bk BT" w:hAnsi="Futura Bk BT" w:cs="Arial"/>
        </w:rPr>
      </w:pPr>
      <w:r>
        <w:rPr>
          <w:rFonts w:ascii="Futura Bk BT" w:hAnsi="Futura Bk BT" w:cs="Arial"/>
        </w:rPr>
        <w:t xml:space="preserve">Der er god mødeaktivitet både om dagen og om aftenen. </w:t>
      </w:r>
    </w:p>
    <w:p w14:paraId="50D39509" w14:textId="141B092D" w:rsidR="007D6C26" w:rsidRDefault="007D6C26" w:rsidP="003C0FD8">
      <w:pPr>
        <w:rPr>
          <w:rFonts w:ascii="Futura Bk BT" w:hAnsi="Futura Bk BT" w:cs="Arial"/>
        </w:rPr>
      </w:pPr>
      <w:r>
        <w:rPr>
          <w:rFonts w:ascii="Futura Bk BT" w:hAnsi="Futura Bk BT" w:cs="Arial"/>
        </w:rPr>
        <w:t xml:space="preserve">Der er flere klubber, der har lavet aftaler om sæsonafslutningsarrangementer. </w:t>
      </w:r>
    </w:p>
    <w:p w14:paraId="6C3BC55B" w14:textId="0828C479" w:rsidR="007D6C26" w:rsidRDefault="007D6C26" w:rsidP="003C0FD8">
      <w:pPr>
        <w:rPr>
          <w:rFonts w:ascii="Futura Bk BT" w:hAnsi="Futura Bk BT" w:cs="Arial"/>
        </w:rPr>
      </w:pPr>
      <w:r>
        <w:rPr>
          <w:rFonts w:ascii="Futura Bk BT" w:hAnsi="Futura Bk BT" w:cs="Arial"/>
        </w:rPr>
        <w:t xml:space="preserve">Cafeen kommer til at tage møde med halinspektøren og direktøren om endnu en gang prisstigninger. Flere varer er steget med 25% inden for de seneste uger. </w:t>
      </w:r>
    </w:p>
    <w:p w14:paraId="1F05F9C6" w14:textId="1AE0ACAB" w:rsidR="007D6C26" w:rsidRDefault="007D6C26" w:rsidP="003C0FD8">
      <w:pPr>
        <w:rPr>
          <w:rFonts w:ascii="Futura Bk BT" w:hAnsi="Futura Bk BT" w:cs="Arial"/>
        </w:rPr>
      </w:pPr>
      <w:r>
        <w:rPr>
          <w:rFonts w:ascii="Futura Bk BT" w:hAnsi="Futura Bk BT" w:cs="Arial"/>
        </w:rPr>
        <w:t>I forlængelse af seneste mødes debat om hvad cafeen kan gøre for</w:t>
      </w:r>
      <w:r w:rsidR="00FE52F1">
        <w:rPr>
          <w:rFonts w:ascii="Futura Bk BT" w:hAnsi="Futura Bk BT" w:cs="Arial"/>
        </w:rPr>
        <w:t xml:space="preserve"> at fremme det sociale liv og hvad kan klubberne og cafeen gøre for hinanden var der følgende opfølgning:</w:t>
      </w:r>
    </w:p>
    <w:p w14:paraId="384CD9A3" w14:textId="1D80B7C3" w:rsidR="00FE52F1" w:rsidRDefault="00FE52F1" w:rsidP="00FE52F1">
      <w:pPr>
        <w:rPr>
          <w:rFonts w:ascii="Futura Bk BT" w:hAnsi="Futura Bk BT" w:cs="Arial"/>
        </w:rPr>
      </w:pPr>
      <w:r>
        <w:rPr>
          <w:rFonts w:ascii="Futura Bk BT" w:hAnsi="Futura Bk BT" w:cs="Arial"/>
        </w:rPr>
        <w:t xml:space="preserve">Halinspektøren kunne meddele, at det havde været vendt i bestyrelsen, hvorvidt man kunne skrue rammerne anderledes sammen for cafeen, så man derigennem kunne reducere priserne. Meldingen fra bestyrelsen er, at man ønsker at drive cafeen i Frederiksberghallerne på den nuværende måde hvad angår forpagtning og andre lejevilkår. </w:t>
      </w:r>
    </w:p>
    <w:p w14:paraId="6E1665F7" w14:textId="65ED5330" w:rsidR="00A71408" w:rsidRDefault="00A71408" w:rsidP="00FE52F1">
      <w:pPr>
        <w:rPr>
          <w:rFonts w:ascii="Futura Bk BT" w:hAnsi="Futura Bk BT" w:cs="Arial"/>
        </w:rPr>
      </w:pPr>
      <w:r>
        <w:rPr>
          <w:rFonts w:ascii="Futura Bk BT" w:hAnsi="Futura Bk BT" w:cs="Arial"/>
        </w:rPr>
        <w:t xml:space="preserve">Halinspektøren kunne også fortælle, at det var blevet undersøgt hvilke vilkår cafeen i Ledøje Smørum havde i deres drift, og der er det valgt at der er en høj grad af substituering fra </w:t>
      </w:r>
      <w:r>
        <w:rPr>
          <w:rFonts w:ascii="Futura Bk BT" w:hAnsi="Futura Bk BT" w:cs="Arial"/>
        </w:rPr>
        <w:lastRenderedPageBreak/>
        <w:t xml:space="preserve">kommunens side. Samtidig var det undersøgt at dagens ret, en burger og andre sammenlignelige produkter lå på nogenlunde samme prisniveau som i Frederiksberghallerne. </w:t>
      </w:r>
    </w:p>
    <w:p w14:paraId="64967D90" w14:textId="5C9D46F5" w:rsidR="00A71408" w:rsidRDefault="00FE52F1" w:rsidP="00FE52F1">
      <w:pPr>
        <w:rPr>
          <w:rFonts w:ascii="Futura Bk BT" w:hAnsi="Futura Bk BT" w:cs="Arial"/>
        </w:rPr>
      </w:pPr>
      <w:r>
        <w:rPr>
          <w:rFonts w:ascii="Futura Bk BT" w:hAnsi="Futura Bk BT" w:cs="Arial"/>
        </w:rPr>
        <w:t>Michael gjorde opmærksom på, at det kunne godt blive taget op i bestyrelsen igen</w:t>
      </w:r>
      <w:r w:rsidR="007B21C4">
        <w:rPr>
          <w:rFonts w:ascii="Futura Bk BT" w:hAnsi="Futura Bk BT" w:cs="Arial"/>
        </w:rPr>
        <w:t xml:space="preserve"> og at det faktisk ikke giver overskud for FIU at cafeen bliver drevet på de vilkår, som er gældende i dag</w:t>
      </w:r>
      <w:r w:rsidR="00D750EB">
        <w:rPr>
          <w:rFonts w:ascii="Futura Bk BT" w:hAnsi="Futura Bk BT" w:cs="Arial"/>
        </w:rPr>
        <w:t xml:space="preserve"> og at tanken er at mødeaktivitet og arrangementer i weekenderne skal de tjene </w:t>
      </w:r>
      <w:proofErr w:type="spellStart"/>
      <w:r w:rsidR="00D750EB">
        <w:rPr>
          <w:rFonts w:ascii="Futura Bk BT" w:hAnsi="Futura Bk BT" w:cs="Arial"/>
        </w:rPr>
        <w:t>boxen</w:t>
      </w:r>
      <w:proofErr w:type="spellEnd"/>
      <w:r w:rsidR="00D750EB">
        <w:rPr>
          <w:rFonts w:ascii="Futura Bk BT" w:hAnsi="Futura Bk BT" w:cs="Arial"/>
        </w:rPr>
        <w:t xml:space="preserve"> på. Til skade for referatet fangede referenten ikke den fulde sammenhæng af argumenterne. </w:t>
      </w:r>
    </w:p>
    <w:p w14:paraId="18B7FBC6" w14:textId="53131392" w:rsidR="00A71408" w:rsidRDefault="00A71408" w:rsidP="00FE52F1">
      <w:pPr>
        <w:rPr>
          <w:rFonts w:ascii="Futura Bk BT" w:hAnsi="Futura Bk BT" w:cs="Arial"/>
        </w:rPr>
      </w:pPr>
      <w:r>
        <w:rPr>
          <w:rFonts w:ascii="Futura Bk BT" w:hAnsi="Futura Bk BT" w:cs="Arial"/>
        </w:rPr>
        <w:t xml:space="preserve">Der var en generel stemning om, at </w:t>
      </w:r>
      <w:r w:rsidR="002C5214">
        <w:rPr>
          <w:rFonts w:ascii="Futura Bk BT" w:hAnsi="Futura Bk BT" w:cs="Arial"/>
        </w:rPr>
        <w:t>det ville være godt at have nogle sunde og hurtige muligheder på kortet, så man som idrætsudøver kunne gå ind og få noget hurtigt og sundt før eller efter træning. VLI fremførte, at der er mange vegetarer blandt unge mennesker</w:t>
      </w:r>
      <w:r w:rsidR="00582FCE">
        <w:rPr>
          <w:rFonts w:ascii="Futura Bk BT" w:hAnsi="Futura Bk BT" w:cs="Arial"/>
        </w:rPr>
        <w:t xml:space="preserve"> og der er mulighederne i dag begrænsede. </w:t>
      </w:r>
    </w:p>
    <w:p w14:paraId="0AFC1876" w14:textId="4DC837D3" w:rsidR="00582FCE" w:rsidRDefault="00582FCE" w:rsidP="00FE52F1">
      <w:pPr>
        <w:rPr>
          <w:rFonts w:ascii="Futura Bk BT" w:hAnsi="Futura Bk BT" w:cs="Arial"/>
        </w:rPr>
      </w:pPr>
      <w:r>
        <w:rPr>
          <w:rFonts w:ascii="Futura Bk BT" w:hAnsi="Futura Bk BT" w:cs="Arial"/>
        </w:rPr>
        <w:t xml:space="preserve">Flere af argumenterne fra seneste møde om prisniveau blev nævnt igen. </w:t>
      </w:r>
    </w:p>
    <w:p w14:paraId="1EBC6EDB" w14:textId="77777777" w:rsidR="00405A1D" w:rsidRDefault="00582FCE" w:rsidP="00FE52F1">
      <w:pPr>
        <w:rPr>
          <w:rFonts w:ascii="Futura Bk BT" w:hAnsi="Futura Bk BT" w:cs="Arial"/>
        </w:rPr>
      </w:pPr>
      <w:r>
        <w:rPr>
          <w:rFonts w:ascii="Futura Bk BT" w:hAnsi="Futura Bk BT" w:cs="Arial"/>
        </w:rPr>
        <w:t xml:space="preserve">Der er i cafeens kontrakt en aftale om, hvad prisen må være for et medlemsarrangement. F.eks. når FKIF gerne vil holde spisning for ungdommen hver 14 dag, eller </w:t>
      </w:r>
      <w:r w:rsidR="00405A1D">
        <w:rPr>
          <w:rFonts w:ascii="Futura Bk BT" w:hAnsi="Futura Bk BT" w:cs="Arial"/>
        </w:rPr>
        <w:t>til forskellige sæsonafslutninger. Jesper sender noget til brugergruppen, så de kan formidle det videre til de i klubberne, der skal stå for diverse arrangementer.</w:t>
      </w:r>
    </w:p>
    <w:p w14:paraId="31E27CBB" w14:textId="77777777" w:rsidR="00405A1D" w:rsidRDefault="00405A1D" w:rsidP="00FE52F1">
      <w:pPr>
        <w:rPr>
          <w:rFonts w:ascii="Futura Bk BT" w:hAnsi="Futura Bk BT" w:cs="Arial"/>
        </w:rPr>
      </w:pPr>
      <w:r>
        <w:rPr>
          <w:rFonts w:ascii="Futura Bk BT" w:hAnsi="Futura Bk BT" w:cs="Arial"/>
        </w:rPr>
        <w:t xml:space="preserve">FIF Håndbold fremførte, at de er kede af de mange arrangementer, hvor bl.a. restauranten lægger beslag på halgulv nogle gange om året. Halinspektøren gjorde opmærksom på, at det er en del af driftsbudgettet, at der skal skabes nogle indtægter på arrangementer og Idrætsudvalget har beskrevet hvor mange aflysninger et hold må blive ramt af i løbet af en sæson. Der bliver fulgt nøje med i, at disse retningslinjer bliver overholdt. </w:t>
      </w:r>
    </w:p>
    <w:p w14:paraId="69DF71C1" w14:textId="77777777" w:rsidR="00405A1D" w:rsidRDefault="00405A1D" w:rsidP="00FE52F1">
      <w:pPr>
        <w:rPr>
          <w:rFonts w:ascii="Futura Bk BT" w:hAnsi="Futura Bk BT" w:cs="Arial"/>
        </w:rPr>
      </w:pPr>
    </w:p>
    <w:p w14:paraId="3FE0CE1B" w14:textId="77777777" w:rsidR="00405A1D" w:rsidRDefault="00405A1D" w:rsidP="00FE52F1">
      <w:pPr>
        <w:rPr>
          <w:rFonts w:ascii="Futura Bk BT" w:hAnsi="Futura Bk BT" w:cs="Arial"/>
        </w:rPr>
      </w:pPr>
      <w:r>
        <w:rPr>
          <w:rFonts w:ascii="Futura Bk BT" w:hAnsi="Futura Bk BT" w:cs="Arial"/>
        </w:rPr>
        <w:t>Ad 4) Meddelelser fra formanden</w:t>
      </w:r>
    </w:p>
    <w:p w14:paraId="59C8DE5A" w14:textId="77777777" w:rsidR="009914E4" w:rsidRDefault="009914E4" w:rsidP="00FE52F1">
      <w:pPr>
        <w:rPr>
          <w:rFonts w:ascii="Futura Bk BT" w:hAnsi="Futura Bk BT" w:cs="Arial"/>
        </w:rPr>
      </w:pPr>
      <w:r>
        <w:rPr>
          <w:rFonts w:ascii="Futura Bk BT" w:hAnsi="Futura Bk BT" w:cs="Arial"/>
        </w:rPr>
        <w:t xml:space="preserve">Jørgen fortalte at Jan Busk er gået bort og fortalte kort om hans store engagement i brugergruppen og for foreningerne her på stedet – og ikke mindst for FA2000. Der blev holdt et halvt minuts stilhed til ære for Jan Busk. </w:t>
      </w:r>
    </w:p>
    <w:p w14:paraId="490F56DF" w14:textId="77777777" w:rsidR="009914E4" w:rsidRDefault="009914E4" w:rsidP="00FE52F1">
      <w:pPr>
        <w:rPr>
          <w:rFonts w:ascii="Futura Bk BT" w:hAnsi="Futura Bk BT" w:cs="Arial"/>
        </w:rPr>
      </w:pPr>
      <w:r>
        <w:rPr>
          <w:rFonts w:ascii="Futura Bk BT" w:hAnsi="Futura Bk BT" w:cs="Arial"/>
        </w:rPr>
        <w:t xml:space="preserve">Jørgen fortalte også at Facebooksiden vil blive opdateret. </w:t>
      </w:r>
    </w:p>
    <w:p w14:paraId="5B65489B" w14:textId="77777777" w:rsidR="009914E4" w:rsidRDefault="009914E4" w:rsidP="00FE52F1">
      <w:pPr>
        <w:rPr>
          <w:rFonts w:ascii="Futura Bk BT" w:hAnsi="Futura Bk BT" w:cs="Arial"/>
        </w:rPr>
      </w:pPr>
    </w:p>
    <w:p w14:paraId="494B1327" w14:textId="602A8CB8" w:rsidR="009914E4" w:rsidRDefault="009914E4" w:rsidP="00FE52F1">
      <w:pPr>
        <w:rPr>
          <w:rFonts w:ascii="Futura Bk BT" w:hAnsi="Futura Bk BT" w:cs="Arial"/>
        </w:rPr>
      </w:pPr>
      <w:r>
        <w:rPr>
          <w:rFonts w:ascii="Futura Bk BT" w:hAnsi="Futura Bk BT" w:cs="Arial"/>
        </w:rPr>
        <w:t>Ad 4) Meddelelser fra halinspektøren</w:t>
      </w:r>
    </w:p>
    <w:p w14:paraId="5928531D" w14:textId="6F238965" w:rsidR="002C2AB3" w:rsidRDefault="002C2AB3" w:rsidP="00FE52F1">
      <w:pPr>
        <w:rPr>
          <w:rFonts w:ascii="Futura Bk BT" w:hAnsi="Futura Bk BT" w:cs="Arial"/>
        </w:rPr>
      </w:pPr>
      <w:r>
        <w:rPr>
          <w:rFonts w:ascii="Futura Bk BT" w:hAnsi="Futura Bk BT" w:cs="Arial"/>
        </w:rPr>
        <w:t xml:space="preserve">Halinspektøren fortalte at der som tidligere lovet nu er opsat motionscykler i håndboldhallerne, så de som har skader kan benytte disse og være med til træningen. Der er tillige sat TV op i mødelokale 4. Endelig er der et hængeparti, hvor håndboldklubberne ikke har svaret på enighed i konklusionen om kortbaner i hal 2. Simon og Jan skal foretage yderligere opmåling inden denne konklusion kan træffes. </w:t>
      </w:r>
    </w:p>
    <w:p w14:paraId="7D97B8E1" w14:textId="461CC7C3" w:rsidR="00F722EB" w:rsidRDefault="009914E4" w:rsidP="00FE52F1">
      <w:pPr>
        <w:rPr>
          <w:rFonts w:ascii="Futura Bk BT" w:hAnsi="Futura Bk BT" w:cs="Arial"/>
        </w:rPr>
      </w:pPr>
      <w:r>
        <w:rPr>
          <w:rFonts w:ascii="Futura Bk BT" w:hAnsi="Futura Bk BT" w:cs="Arial"/>
        </w:rPr>
        <w:t xml:space="preserve">Siden sidste møde er det blevet undersøgt hvordan ansvarskæden er i forbindelse med, hvis det skal være muligt for personer under 18 år at træne i styrketræningslokalet uden en træner til stede. Der </w:t>
      </w:r>
      <w:r>
        <w:rPr>
          <w:rFonts w:ascii="Futura Bk BT" w:hAnsi="Futura Bk BT" w:cs="Arial"/>
        </w:rPr>
        <w:lastRenderedPageBreak/>
        <w:t>var noget snak frem og tilbage om dette. Enden blev at halinspektøren skal undersøge, om man kan skrive på døren, at der kun er adgang for medlemmer af stedets foreninger og når man er under 18, skal klubben tillige have fået tilladelse fra forældre/værge for at personen har adgang til lokalet</w:t>
      </w:r>
      <w:r w:rsidR="00F722EB">
        <w:rPr>
          <w:rFonts w:ascii="Futura Bk BT" w:hAnsi="Futura Bk BT" w:cs="Arial"/>
        </w:rPr>
        <w:t xml:space="preserve">. </w:t>
      </w:r>
    </w:p>
    <w:p w14:paraId="4E7962AF" w14:textId="77777777" w:rsidR="00F722EB" w:rsidRDefault="00F722EB" w:rsidP="00FE52F1">
      <w:pPr>
        <w:rPr>
          <w:rFonts w:ascii="Futura Bk BT" w:hAnsi="Futura Bk BT" w:cs="Arial"/>
        </w:rPr>
      </w:pPr>
    </w:p>
    <w:p w14:paraId="51E1BE91" w14:textId="4C4C5501" w:rsidR="00F722EB" w:rsidRDefault="00F722EB" w:rsidP="00FE52F1">
      <w:pPr>
        <w:rPr>
          <w:rFonts w:ascii="Futura Bk BT" w:hAnsi="Futura Bk BT" w:cs="Arial"/>
        </w:rPr>
      </w:pPr>
      <w:r>
        <w:rPr>
          <w:rFonts w:ascii="Futura Bk BT" w:hAnsi="Futura Bk BT" w:cs="Arial"/>
        </w:rPr>
        <w:t xml:space="preserve">FA2000 spurgte, om der var mulighed for, at man kunne lave et system, så man har reserveret sin tid i træningscenteret og hvis man ikke skal bruge den, at det bliver synligt for andre, at den vil være ledig. Halinspektøren gjorde opmærksom på, at det system er i drift i form af vores bookingsystem og det kunne med lethed blive sat i drift – også for træningscenteret. Det ønskede klubberne ikke at benytte sig af. Klubberne vil se, om der er mulighed for anden dialog om at dele træningstider i styrketræning. </w:t>
      </w:r>
      <w:r w:rsidR="00B2426C">
        <w:rPr>
          <w:rFonts w:ascii="Futura Bk BT" w:hAnsi="Futura Bk BT" w:cs="Arial"/>
        </w:rPr>
        <w:t xml:space="preserve">Så vi fortsætter dem den nuværende fordeling. </w:t>
      </w:r>
    </w:p>
    <w:p w14:paraId="2765E7CC" w14:textId="0B7A4E2F" w:rsidR="00B2426C" w:rsidRDefault="00B2426C" w:rsidP="00FE52F1">
      <w:pPr>
        <w:rPr>
          <w:rFonts w:ascii="Futura Bk BT" w:hAnsi="Futura Bk BT" w:cs="Arial"/>
        </w:rPr>
      </w:pPr>
    </w:p>
    <w:p w14:paraId="6E162914" w14:textId="18AB8711" w:rsidR="00B2426C" w:rsidRDefault="00B2426C" w:rsidP="00FE52F1">
      <w:pPr>
        <w:rPr>
          <w:rFonts w:ascii="Futura Bk BT" w:hAnsi="Futura Bk BT" w:cs="Arial"/>
        </w:rPr>
      </w:pPr>
      <w:r>
        <w:rPr>
          <w:rFonts w:ascii="Futura Bk BT" w:hAnsi="Futura Bk BT" w:cs="Arial"/>
        </w:rPr>
        <w:t>Ad 5) Meddelelser fra Bestyrelsen</w:t>
      </w:r>
    </w:p>
    <w:p w14:paraId="076947F5" w14:textId="5C75C660" w:rsidR="00B2426C" w:rsidRDefault="00B2426C" w:rsidP="00FE52F1">
      <w:pPr>
        <w:rPr>
          <w:rFonts w:ascii="Futura Bk BT" w:hAnsi="Futura Bk BT" w:cs="Arial"/>
        </w:rPr>
      </w:pPr>
      <w:r>
        <w:rPr>
          <w:rFonts w:ascii="Futura Bk BT" w:hAnsi="Futura Bk BT" w:cs="Arial"/>
        </w:rPr>
        <w:t xml:space="preserve">Michael gjorde opmærksom på at der er Repræsentantskabsmøde den 24. marts og opfordrede alle klubber til at deltage. </w:t>
      </w:r>
    </w:p>
    <w:p w14:paraId="2D482FD0" w14:textId="455EF75C" w:rsidR="00B2426C" w:rsidRDefault="00B2426C" w:rsidP="00FE52F1">
      <w:pPr>
        <w:rPr>
          <w:rFonts w:ascii="Futura Bk BT" w:hAnsi="Futura Bk BT" w:cs="Arial"/>
        </w:rPr>
      </w:pPr>
    </w:p>
    <w:p w14:paraId="4BAC809A" w14:textId="532B1C61" w:rsidR="00B2426C" w:rsidRDefault="00B2426C" w:rsidP="00FE52F1">
      <w:pPr>
        <w:rPr>
          <w:rFonts w:ascii="Futura Bk BT" w:hAnsi="Futura Bk BT" w:cs="Arial"/>
        </w:rPr>
      </w:pPr>
      <w:r>
        <w:rPr>
          <w:rFonts w:ascii="Futura Bk BT" w:hAnsi="Futura Bk BT" w:cs="Arial"/>
        </w:rPr>
        <w:t>Ad 6) Nyt fra klubberne</w:t>
      </w:r>
    </w:p>
    <w:p w14:paraId="37ECA4CF" w14:textId="50FE5324" w:rsidR="00B2426C" w:rsidRDefault="00B2426C" w:rsidP="00FE52F1">
      <w:pPr>
        <w:rPr>
          <w:rFonts w:ascii="Futura Bk BT" w:hAnsi="Futura Bk BT" w:cs="Arial"/>
        </w:rPr>
      </w:pPr>
      <w:r>
        <w:rPr>
          <w:rFonts w:ascii="Futura Bk BT" w:hAnsi="Futura Bk BT" w:cs="Arial"/>
        </w:rPr>
        <w:t xml:space="preserve">FB får nøglerne til deres nye klubhus den 23/6 og forventer at være flyttet ind medio august. I det nye klubhus skal FB drifte egen café, men det bliver først sat i gang, når hele byggeriet er færdigt, så det er planen at gøre det om ca. 4 år. </w:t>
      </w:r>
    </w:p>
    <w:p w14:paraId="67CFE51C" w14:textId="4DBD44A7" w:rsidR="00B2426C" w:rsidRDefault="00B2426C" w:rsidP="00FE52F1">
      <w:pPr>
        <w:rPr>
          <w:rFonts w:ascii="Futura Bk BT" w:hAnsi="Futura Bk BT" w:cs="Arial"/>
        </w:rPr>
      </w:pPr>
      <w:r>
        <w:rPr>
          <w:rFonts w:ascii="Futura Bk BT" w:hAnsi="Futura Bk BT" w:cs="Arial"/>
        </w:rPr>
        <w:t xml:space="preserve">Senior Motion har venteliste for tiden og den er blevet længere efter Spring for Livet dagen. </w:t>
      </w:r>
    </w:p>
    <w:p w14:paraId="70FFAAE8" w14:textId="31D150FD" w:rsidR="002C2AB3" w:rsidRDefault="002C2AB3" w:rsidP="00FE52F1">
      <w:pPr>
        <w:rPr>
          <w:rFonts w:ascii="Futura Bk BT" w:hAnsi="Futura Bk BT" w:cs="Arial"/>
        </w:rPr>
      </w:pPr>
      <w:r>
        <w:rPr>
          <w:rFonts w:ascii="Futura Bk BT" w:hAnsi="Futura Bk BT" w:cs="Arial"/>
        </w:rPr>
        <w:t xml:space="preserve">FKIF er godt i gang efter </w:t>
      </w:r>
      <w:proofErr w:type="spellStart"/>
      <w:r>
        <w:rPr>
          <w:rFonts w:ascii="Futura Bk BT" w:hAnsi="Futura Bk BT" w:cs="Arial"/>
        </w:rPr>
        <w:t>Coronaen</w:t>
      </w:r>
      <w:proofErr w:type="spellEnd"/>
      <w:r>
        <w:rPr>
          <w:rFonts w:ascii="Futura Bk BT" w:hAnsi="Futura Bk BT" w:cs="Arial"/>
        </w:rPr>
        <w:t xml:space="preserve"> og er ved at være ajour på kampe. </w:t>
      </w:r>
    </w:p>
    <w:p w14:paraId="6D12970D" w14:textId="3BEC86E7" w:rsidR="00B2426C" w:rsidRDefault="002C2AB3" w:rsidP="00FE52F1">
      <w:pPr>
        <w:rPr>
          <w:rFonts w:ascii="Futura Bk BT" w:hAnsi="Futura Bk BT" w:cs="Arial"/>
        </w:rPr>
      </w:pPr>
      <w:r>
        <w:rPr>
          <w:rFonts w:ascii="Futura Bk BT" w:hAnsi="Futura Bk BT" w:cs="Arial"/>
        </w:rPr>
        <w:t xml:space="preserve">YDUN er også godt i gang og kunne fortælle at kampsæsonen for håndbold er forlænget noget for at indhente de manglende kampe. </w:t>
      </w:r>
    </w:p>
    <w:p w14:paraId="7C00289A" w14:textId="3AC49483" w:rsidR="002C2AB3" w:rsidRDefault="002C2AB3" w:rsidP="00FE52F1">
      <w:pPr>
        <w:rPr>
          <w:rFonts w:ascii="Futura Bk BT" w:hAnsi="Futura Bk BT" w:cs="Arial"/>
        </w:rPr>
      </w:pPr>
      <w:r>
        <w:rPr>
          <w:rFonts w:ascii="Futura Bk BT" w:hAnsi="Futura Bk BT" w:cs="Arial"/>
        </w:rPr>
        <w:t xml:space="preserve">VLI lider meget under, at der er har været stort frafald under </w:t>
      </w:r>
      <w:proofErr w:type="spellStart"/>
      <w:r>
        <w:rPr>
          <w:rFonts w:ascii="Futura Bk BT" w:hAnsi="Futura Bk BT" w:cs="Arial"/>
        </w:rPr>
        <w:t>Coronaen</w:t>
      </w:r>
      <w:proofErr w:type="spellEnd"/>
      <w:r>
        <w:rPr>
          <w:rFonts w:ascii="Futura Bk BT" w:hAnsi="Futura Bk BT" w:cs="Arial"/>
        </w:rPr>
        <w:t xml:space="preserve"> og der er faktisk lukket et par hold i denne sæson. Ydun og FIF går i dialog med VLI for at afklare om de i fællesskab kan gøre noget </w:t>
      </w:r>
      <w:r w:rsidR="00741662">
        <w:rPr>
          <w:rFonts w:ascii="Futura Bk BT" w:hAnsi="Futura Bk BT" w:cs="Arial"/>
        </w:rPr>
        <w:t xml:space="preserve">for at afhjælpe denne situation. </w:t>
      </w:r>
    </w:p>
    <w:p w14:paraId="22822B6D" w14:textId="277F176D" w:rsidR="00741662" w:rsidRDefault="00741662" w:rsidP="00FE52F1">
      <w:pPr>
        <w:rPr>
          <w:rFonts w:ascii="Futura Bk BT" w:hAnsi="Futura Bk BT" w:cs="Arial"/>
        </w:rPr>
      </w:pPr>
      <w:r w:rsidRPr="00741662">
        <w:rPr>
          <w:rFonts w:ascii="Futura Bk BT" w:hAnsi="Futura Bk BT" w:cs="Arial"/>
        </w:rPr>
        <w:t>FA2000 er godt i gang og har haft</w:t>
      </w:r>
      <w:r>
        <w:rPr>
          <w:rFonts w:ascii="Futura Bk BT" w:hAnsi="Futura Bk BT" w:cs="Arial"/>
        </w:rPr>
        <w:t xml:space="preserve"> medlemsfremgang efter </w:t>
      </w:r>
      <w:proofErr w:type="spellStart"/>
      <w:r>
        <w:rPr>
          <w:rFonts w:ascii="Futura Bk BT" w:hAnsi="Futura Bk BT" w:cs="Arial"/>
        </w:rPr>
        <w:t>Coronaen</w:t>
      </w:r>
      <w:proofErr w:type="spellEnd"/>
      <w:r>
        <w:rPr>
          <w:rFonts w:ascii="Futura Bk BT" w:hAnsi="Futura Bk BT" w:cs="Arial"/>
        </w:rPr>
        <w:t xml:space="preserve">. </w:t>
      </w:r>
    </w:p>
    <w:p w14:paraId="51B2845E" w14:textId="44FF5E0A" w:rsidR="00741662" w:rsidRDefault="00741662" w:rsidP="00FE52F1">
      <w:pPr>
        <w:rPr>
          <w:rFonts w:ascii="Futura Bk BT" w:hAnsi="Futura Bk BT" w:cs="Arial"/>
          <w:lang w:val="nb-NO"/>
        </w:rPr>
      </w:pPr>
      <w:r>
        <w:rPr>
          <w:rFonts w:ascii="Futura Bk BT" w:hAnsi="Futura Bk BT" w:cs="Arial"/>
        </w:rPr>
        <w:t xml:space="preserve">FIF håndbold har kunnet konstatere, at der er mange seniorer, der er forsvundet efter </w:t>
      </w:r>
      <w:proofErr w:type="spellStart"/>
      <w:r>
        <w:rPr>
          <w:rFonts w:ascii="Futura Bk BT" w:hAnsi="Futura Bk BT" w:cs="Arial"/>
        </w:rPr>
        <w:t>Coronaen</w:t>
      </w:r>
      <w:proofErr w:type="spellEnd"/>
      <w:r>
        <w:rPr>
          <w:rFonts w:ascii="Futura Bk BT" w:hAnsi="Futura Bk BT" w:cs="Arial"/>
        </w:rPr>
        <w:t xml:space="preserve"> og mener at Frederiksbergklubberne skal samarbejde for at fastholde de seniorer der er tilbage. </w:t>
      </w:r>
      <w:r w:rsidRPr="00741662">
        <w:rPr>
          <w:rFonts w:ascii="Futura Bk BT" w:hAnsi="Futura Bk BT" w:cs="Arial"/>
          <w:lang w:val="nb-NO"/>
        </w:rPr>
        <w:t xml:space="preserve">Se bl.a. </w:t>
      </w:r>
      <w:proofErr w:type="spellStart"/>
      <w:r w:rsidRPr="00741662">
        <w:rPr>
          <w:rFonts w:ascii="Futura Bk BT" w:hAnsi="Futura Bk BT" w:cs="Arial"/>
          <w:lang w:val="nb-NO"/>
        </w:rPr>
        <w:t>tiltag</w:t>
      </w:r>
      <w:proofErr w:type="spellEnd"/>
      <w:r w:rsidRPr="00741662">
        <w:rPr>
          <w:rFonts w:ascii="Futura Bk BT" w:hAnsi="Futura Bk BT" w:cs="Arial"/>
          <w:lang w:val="nb-NO"/>
        </w:rPr>
        <w:t xml:space="preserve"> under </w:t>
      </w:r>
      <w:proofErr w:type="spellStart"/>
      <w:r w:rsidRPr="00741662">
        <w:rPr>
          <w:rFonts w:ascii="Futura Bk BT" w:hAnsi="Futura Bk BT" w:cs="Arial"/>
          <w:lang w:val="nb-NO"/>
        </w:rPr>
        <w:t>VLIs</w:t>
      </w:r>
      <w:proofErr w:type="spellEnd"/>
      <w:r w:rsidRPr="00741662">
        <w:rPr>
          <w:rFonts w:ascii="Futura Bk BT" w:hAnsi="Futura Bk BT" w:cs="Arial"/>
          <w:lang w:val="nb-NO"/>
        </w:rPr>
        <w:t xml:space="preserve"> punkt i dette r</w:t>
      </w:r>
      <w:r>
        <w:rPr>
          <w:rFonts w:ascii="Futura Bk BT" w:hAnsi="Futura Bk BT" w:cs="Arial"/>
          <w:lang w:val="nb-NO"/>
        </w:rPr>
        <w:t xml:space="preserve">eferat. </w:t>
      </w:r>
    </w:p>
    <w:p w14:paraId="13C7797B" w14:textId="408B6E7D" w:rsidR="00741662" w:rsidRDefault="00741662" w:rsidP="00FE52F1">
      <w:pPr>
        <w:rPr>
          <w:rFonts w:ascii="Futura Bk BT" w:hAnsi="Futura Bk BT" w:cs="Arial"/>
        </w:rPr>
      </w:pPr>
      <w:r w:rsidRPr="00741662">
        <w:rPr>
          <w:rFonts w:ascii="Futura Bk BT" w:hAnsi="Futura Bk BT" w:cs="Arial"/>
        </w:rPr>
        <w:t xml:space="preserve">Alle klubberne oplever at det er tungt at benytte </w:t>
      </w:r>
      <w:proofErr w:type="spellStart"/>
      <w:r w:rsidRPr="00741662">
        <w:rPr>
          <w:rFonts w:ascii="Futura Bk BT" w:hAnsi="Futura Bk BT" w:cs="Arial"/>
        </w:rPr>
        <w:t>Winkas</w:t>
      </w:r>
      <w:proofErr w:type="spellEnd"/>
      <w:r w:rsidRPr="00741662">
        <w:rPr>
          <w:rFonts w:ascii="Futura Bk BT" w:hAnsi="Futura Bk BT" w:cs="Arial"/>
        </w:rPr>
        <w:t xml:space="preserve"> til at indberette til kommunen og der var noget debat om, hvordan det skal gø</w:t>
      </w:r>
      <w:r>
        <w:rPr>
          <w:rFonts w:ascii="Futura Bk BT" w:hAnsi="Futura Bk BT" w:cs="Arial"/>
        </w:rPr>
        <w:t xml:space="preserve">res. </w:t>
      </w:r>
    </w:p>
    <w:p w14:paraId="401A7F7C" w14:textId="32BE529E" w:rsidR="00741662" w:rsidRDefault="00741662" w:rsidP="00FE52F1">
      <w:pPr>
        <w:rPr>
          <w:rFonts w:ascii="Futura Bk BT" w:hAnsi="Futura Bk BT" w:cs="Arial"/>
        </w:rPr>
      </w:pPr>
      <w:r>
        <w:rPr>
          <w:rFonts w:ascii="Futura Bk BT" w:hAnsi="Futura Bk BT" w:cs="Arial"/>
        </w:rPr>
        <w:lastRenderedPageBreak/>
        <w:t>Ad 7) Næste møde</w:t>
      </w:r>
    </w:p>
    <w:p w14:paraId="4A74585B" w14:textId="2B47E2B6" w:rsidR="00741662" w:rsidRPr="00741662" w:rsidRDefault="00741662" w:rsidP="00FE52F1">
      <w:pPr>
        <w:rPr>
          <w:rFonts w:ascii="Futura Bk BT" w:hAnsi="Futura Bk BT" w:cs="Arial"/>
        </w:rPr>
      </w:pPr>
      <w:r>
        <w:rPr>
          <w:rFonts w:ascii="Futura Bk BT" w:hAnsi="Futura Bk BT" w:cs="Arial"/>
        </w:rPr>
        <w:t xml:space="preserve">Næste møde blev aftalt til 29. august kl. 17:00 i mødelokale 4. </w:t>
      </w:r>
    </w:p>
    <w:p w14:paraId="4CC2DB6A" w14:textId="77777777" w:rsidR="00F722EB" w:rsidRPr="00741662" w:rsidRDefault="00F722EB" w:rsidP="00FE52F1">
      <w:pPr>
        <w:rPr>
          <w:rFonts w:ascii="Futura Bk BT" w:hAnsi="Futura Bk BT" w:cs="Arial"/>
        </w:rPr>
      </w:pPr>
    </w:p>
    <w:p w14:paraId="1512755E" w14:textId="5C588FE0" w:rsidR="00582FCE" w:rsidRPr="00741662" w:rsidRDefault="00405A1D" w:rsidP="00FE52F1">
      <w:pPr>
        <w:rPr>
          <w:rFonts w:ascii="Futura Bk BT" w:hAnsi="Futura Bk BT" w:cs="Arial"/>
        </w:rPr>
      </w:pPr>
      <w:r w:rsidRPr="00741662">
        <w:rPr>
          <w:rFonts w:ascii="Futura Bk BT" w:hAnsi="Futura Bk BT" w:cs="Arial"/>
        </w:rPr>
        <w:t xml:space="preserve"> </w:t>
      </w:r>
    </w:p>
    <w:p w14:paraId="2A8D38D5" w14:textId="06CA055B" w:rsidR="00405A1D" w:rsidRPr="00741662" w:rsidRDefault="00405A1D" w:rsidP="00FE52F1">
      <w:pPr>
        <w:rPr>
          <w:rFonts w:ascii="Futura Bk BT" w:hAnsi="Futura Bk BT" w:cs="Arial"/>
        </w:rPr>
      </w:pPr>
    </w:p>
    <w:p w14:paraId="0F3C3836" w14:textId="77777777" w:rsidR="00405A1D" w:rsidRPr="00741662" w:rsidRDefault="00405A1D" w:rsidP="00FE52F1">
      <w:pPr>
        <w:rPr>
          <w:rFonts w:ascii="Futura Bk BT" w:hAnsi="Futura Bk BT" w:cs="Arial"/>
        </w:rPr>
      </w:pPr>
    </w:p>
    <w:p w14:paraId="7B5BF9A0" w14:textId="7C5BE263" w:rsidR="00FE52F1" w:rsidRPr="00741662" w:rsidRDefault="00D750EB" w:rsidP="00FE52F1">
      <w:pPr>
        <w:rPr>
          <w:rFonts w:ascii="Futura Bk BT" w:hAnsi="Futura Bk BT" w:cs="Arial"/>
        </w:rPr>
      </w:pPr>
      <w:r w:rsidRPr="00741662">
        <w:rPr>
          <w:rFonts w:ascii="Futura Bk BT" w:hAnsi="Futura Bk BT" w:cs="Arial"/>
        </w:rPr>
        <w:t xml:space="preserve"> </w:t>
      </w:r>
    </w:p>
    <w:p w14:paraId="74FD81ED" w14:textId="77777777" w:rsidR="00F27BD0" w:rsidRPr="00741662" w:rsidRDefault="00F27BD0" w:rsidP="00F27BD0">
      <w:pPr>
        <w:rPr>
          <w:rFonts w:ascii="Futura Bk BT" w:hAnsi="Futura Bk BT" w:cs="Arial"/>
        </w:rPr>
      </w:pPr>
    </w:p>
    <w:p w14:paraId="3C6E693E" w14:textId="77777777" w:rsidR="00F27BD0" w:rsidRPr="00741662" w:rsidRDefault="00F27BD0" w:rsidP="00F27BD0">
      <w:pPr>
        <w:rPr>
          <w:rFonts w:ascii="Futura Bk BT" w:hAnsi="Futura Bk BT" w:cs="Arial"/>
        </w:rPr>
      </w:pPr>
    </w:p>
    <w:p w14:paraId="72C84B02" w14:textId="77777777" w:rsidR="00F27BD0" w:rsidRPr="00741662" w:rsidRDefault="00F27BD0" w:rsidP="00F27BD0">
      <w:pPr>
        <w:rPr>
          <w:rFonts w:ascii="Futura Bk BT" w:hAnsi="Futura Bk BT" w:cs="Arial"/>
        </w:rPr>
      </w:pPr>
    </w:p>
    <w:p w14:paraId="08F2839E" w14:textId="77777777" w:rsidR="00F27BD0" w:rsidRPr="00741662" w:rsidRDefault="00F27BD0" w:rsidP="00F27BD0">
      <w:pPr>
        <w:rPr>
          <w:rFonts w:ascii="Futura Bk BT" w:hAnsi="Futura Bk BT" w:cs="Arial"/>
        </w:rPr>
      </w:pPr>
    </w:p>
    <w:p w14:paraId="5AAFE97D" w14:textId="77777777" w:rsidR="00F27BD0" w:rsidRPr="00741662" w:rsidRDefault="00F27BD0" w:rsidP="00F27BD0">
      <w:pPr>
        <w:rPr>
          <w:rFonts w:ascii="Futura Bk BT" w:hAnsi="Futura Bk BT" w:cs="Arial"/>
        </w:rPr>
      </w:pPr>
    </w:p>
    <w:p w14:paraId="299D36E1" w14:textId="77777777" w:rsidR="00460E9E" w:rsidRPr="00741662" w:rsidRDefault="00460E9E" w:rsidP="00F27BD0">
      <w:pPr>
        <w:rPr>
          <w:rFonts w:ascii="Futura Bk BT" w:hAnsi="Futura Bk BT" w:cs="Arial"/>
        </w:rPr>
      </w:pPr>
    </w:p>
    <w:p w14:paraId="0F4F20BF" w14:textId="77777777" w:rsidR="00460E9E" w:rsidRPr="00741662" w:rsidRDefault="00460E9E" w:rsidP="00460E9E">
      <w:pPr>
        <w:rPr>
          <w:rFonts w:ascii="Futura Bk BT" w:hAnsi="Futura Bk BT" w:cs="Arial"/>
        </w:rPr>
      </w:pPr>
    </w:p>
    <w:p w14:paraId="69A7EC0B" w14:textId="77777777" w:rsidR="00460E9E" w:rsidRPr="00741662" w:rsidRDefault="00460E9E" w:rsidP="00460E9E">
      <w:pPr>
        <w:rPr>
          <w:rFonts w:ascii="Futura Bk BT" w:hAnsi="Futura Bk BT" w:cs="Arial"/>
        </w:rPr>
      </w:pPr>
    </w:p>
    <w:p w14:paraId="6A1745B9" w14:textId="77777777" w:rsidR="00460E9E" w:rsidRPr="00741662" w:rsidRDefault="00460E9E" w:rsidP="00460E9E">
      <w:pPr>
        <w:tabs>
          <w:tab w:val="left" w:pos="3615"/>
        </w:tabs>
        <w:rPr>
          <w:rFonts w:ascii="Futura Bk BT" w:hAnsi="Futura Bk BT" w:cs="Arial"/>
        </w:rPr>
        <w:sectPr w:rsidR="00460E9E" w:rsidRPr="00741662">
          <w:headerReference w:type="default" r:id="rId10"/>
          <w:footerReference w:type="default" r:id="rId11"/>
          <w:pgSz w:w="11906" w:h="16838"/>
          <w:pgMar w:top="1701" w:right="1134" w:bottom="1701" w:left="1134" w:header="708" w:footer="708" w:gutter="0"/>
          <w:cols w:space="708"/>
          <w:docGrid w:linePitch="360"/>
        </w:sectPr>
      </w:pPr>
      <w:r w:rsidRPr="00741662">
        <w:rPr>
          <w:rFonts w:ascii="Futura Bk BT" w:hAnsi="Futura Bk BT" w:cs="Arial"/>
        </w:rPr>
        <w:tab/>
      </w:r>
    </w:p>
    <w:p w14:paraId="19DAC158" w14:textId="77777777" w:rsidR="00F27BD0" w:rsidRPr="00741662" w:rsidRDefault="00F27BD0" w:rsidP="00460E9E">
      <w:pPr>
        <w:tabs>
          <w:tab w:val="left" w:pos="3615"/>
        </w:tabs>
        <w:rPr>
          <w:rFonts w:ascii="Futura Bk BT" w:hAnsi="Futura Bk BT" w:cs="Arial"/>
        </w:rPr>
      </w:pPr>
    </w:p>
    <w:p w14:paraId="78381F76" w14:textId="77777777" w:rsidR="00460E9E" w:rsidRPr="00741662" w:rsidRDefault="00460E9E" w:rsidP="00460E9E">
      <w:pPr>
        <w:tabs>
          <w:tab w:val="left" w:pos="3615"/>
        </w:tabs>
        <w:rPr>
          <w:rFonts w:ascii="Futura Bk BT" w:hAnsi="Futura Bk BT" w:cs="Arial"/>
        </w:rPr>
      </w:pPr>
    </w:p>
    <w:p w14:paraId="1C1BF18C" w14:textId="77777777" w:rsidR="00460E9E" w:rsidRPr="00741662" w:rsidRDefault="00460E9E" w:rsidP="00460E9E">
      <w:pPr>
        <w:tabs>
          <w:tab w:val="left" w:pos="3615"/>
        </w:tabs>
        <w:rPr>
          <w:rFonts w:ascii="Futura Bk BT" w:hAnsi="Futura Bk BT" w:cs="Arial"/>
        </w:rPr>
      </w:pPr>
    </w:p>
    <w:p w14:paraId="770E4F1D" w14:textId="77777777" w:rsidR="00460E9E" w:rsidRPr="00741662" w:rsidRDefault="00460E9E" w:rsidP="00460E9E">
      <w:pPr>
        <w:tabs>
          <w:tab w:val="left" w:pos="3615"/>
        </w:tabs>
        <w:rPr>
          <w:rFonts w:ascii="Futura Bk BT" w:hAnsi="Futura Bk BT" w:cs="Arial"/>
        </w:rPr>
      </w:pPr>
    </w:p>
    <w:p w14:paraId="7AFE01C5" w14:textId="77777777" w:rsidR="00460E9E" w:rsidRPr="00741662" w:rsidRDefault="00460E9E" w:rsidP="00460E9E">
      <w:pPr>
        <w:tabs>
          <w:tab w:val="left" w:pos="3615"/>
        </w:tabs>
        <w:rPr>
          <w:rFonts w:ascii="Futura Bk BT" w:hAnsi="Futura Bk BT" w:cs="Arial"/>
        </w:rPr>
      </w:pPr>
    </w:p>
    <w:p w14:paraId="7D96D4AE" w14:textId="77777777" w:rsidR="00460E9E" w:rsidRPr="00741662" w:rsidRDefault="00460E9E" w:rsidP="00460E9E">
      <w:pPr>
        <w:tabs>
          <w:tab w:val="left" w:pos="3615"/>
        </w:tabs>
        <w:rPr>
          <w:rFonts w:ascii="Futura Bk BT" w:hAnsi="Futura Bk BT" w:cs="Arial"/>
        </w:rPr>
      </w:pPr>
    </w:p>
    <w:p w14:paraId="1E6A09A1" w14:textId="77777777" w:rsidR="00460E9E" w:rsidRPr="00741662" w:rsidRDefault="00460E9E" w:rsidP="00460E9E">
      <w:pPr>
        <w:tabs>
          <w:tab w:val="left" w:pos="3615"/>
        </w:tabs>
        <w:rPr>
          <w:rFonts w:ascii="Futura Bk BT" w:hAnsi="Futura Bk BT" w:cs="Arial"/>
        </w:rPr>
      </w:pPr>
    </w:p>
    <w:p w14:paraId="6500270C" w14:textId="77777777" w:rsidR="00884E94" w:rsidRPr="00741662" w:rsidRDefault="00884E94" w:rsidP="00460E9E">
      <w:pPr>
        <w:tabs>
          <w:tab w:val="left" w:pos="3615"/>
        </w:tabs>
        <w:rPr>
          <w:rFonts w:ascii="Futura Bk BT" w:hAnsi="Futura Bk BT" w:cs="Arial"/>
        </w:rPr>
        <w:sectPr w:rsidR="00884E94" w:rsidRPr="00741662" w:rsidSect="00460E9E">
          <w:type w:val="continuous"/>
          <w:pgSz w:w="11906" w:h="16838"/>
          <w:pgMar w:top="1701" w:right="1134" w:bottom="1701" w:left="1134" w:header="708" w:footer="708" w:gutter="0"/>
          <w:cols w:space="708"/>
          <w:docGrid w:linePitch="360"/>
        </w:sectPr>
      </w:pPr>
    </w:p>
    <w:p w14:paraId="51E6F517" w14:textId="77777777" w:rsidR="00460E9E" w:rsidRPr="00741662" w:rsidRDefault="00460E9E" w:rsidP="00460E9E">
      <w:pPr>
        <w:tabs>
          <w:tab w:val="left" w:pos="3615"/>
        </w:tabs>
        <w:rPr>
          <w:rFonts w:ascii="Futura Bk BT" w:hAnsi="Futura Bk BT" w:cs="Arial"/>
        </w:rPr>
      </w:pPr>
    </w:p>
    <w:sectPr w:rsidR="00460E9E" w:rsidRPr="00741662" w:rsidSect="00460E9E">
      <w:footerReference w:type="default" r:id="rId12"/>
      <w:type w:val="continuous"/>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EF1F6" w14:textId="77777777" w:rsidR="00E1090E" w:rsidRDefault="00E1090E" w:rsidP="00FE36F6">
      <w:pPr>
        <w:spacing w:after="0" w:line="240" w:lineRule="auto"/>
      </w:pPr>
      <w:r>
        <w:separator/>
      </w:r>
    </w:p>
  </w:endnote>
  <w:endnote w:type="continuationSeparator" w:id="0">
    <w:p w14:paraId="57239D35" w14:textId="77777777" w:rsidR="00E1090E" w:rsidRDefault="00E1090E" w:rsidP="00FE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altName w:val="Century Gothic"/>
    <w:panose1 w:val="020B0502020204020303"/>
    <w:charset w:val="00"/>
    <w:family w:val="swiss"/>
    <w:pitch w:val="variable"/>
    <w:sig w:usb0="800000AF" w:usb1="1000204A" w:usb2="00000000" w:usb3="00000000" w:csb0="0000001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C93D9" w14:textId="77777777" w:rsidR="00005458" w:rsidRDefault="00005458">
    <w:pPr>
      <w:pStyle w:val="Sidefod"/>
      <w:rPr>
        <w:noProof/>
        <w:lang w:eastAsia="da-DK"/>
      </w:rPr>
    </w:pPr>
    <w:r>
      <w:rPr>
        <w:noProof/>
        <w:lang w:eastAsia="da-DK"/>
      </w:rPr>
      <mc:AlternateContent>
        <mc:Choice Requires="wps">
          <w:drawing>
            <wp:anchor distT="45720" distB="45720" distL="114300" distR="114300" simplePos="0" relativeHeight="251660288" behindDoc="0" locked="0" layoutInCell="1" allowOverlap="1" wp14:anchorId="7118916A" wp14:editId="568F8B97">
              <wp:simplePos x="0" y="0"/>
              <wp:positionH relativeFrom="column">
                <wp:posOffset>4207510</wp:posOffset>
              </wp:positionH>
              <wp:positionV relativeFrom="paragraph">
                <wp:posOffset>-84455</wp:posOffset>
              </wp:positionV>
              <wp:extent cx="2360930" cy="1404620"/>
              <wp:effectExtent l="0" t="0" r="9525" b="317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E65701" w14:textId="77777777" w:rsidR="00005458" w:rsidRPr="00005458" w:rsidRDefault="00AE4EDC" w:rsidP="00005458">
                          <w:pPr>
                            <w:ind w:right="705"/>
                            <w:jc w:val="right"/>
                            <w:rPr>
                              <w:rFonts w:ascii="Arial" w:hAnsi="Arial" w:cs="Arial"/>
                              <w:i/>
                              <w:sz w:val="18"/>
                              <w:szCs w:val="18"/>
                            </w:rPr>
                          </w:pPr>
                          <w:r>
                            <w:rPr>
                              <w:rFonts w:ascii="Arial" w:hAnsi="Arial" w:cs="Arial"/>
                              <w:i/>
                              <w:color w:val="007BC4"/>
                              <w:sz w:val="18"/>
                              <w:szCs w:val="18"/>
                            </w:rPr>
                            <w:t>Frederiksberghallerne</w:t>
                          </w:r>
                          <w:r>
                            <w:rPr>
                              <w:rFonts w:ascii="Arial" w:hAnsi="Arial" w:cs="Arial"/>
                              <w:i/>
                              <w:sz w:val="18"/>
                              <w:szCs w:val="18"/>
                            </w:rPr>
                            <w:br/>
                            <w:t>Jens Jessen</w:t>
                          </w:r>
                          <w:r w:rsidR="002B05E4">
                            <w:rPr>
                              <w:rFonts w:ascii="Arial" w:hAnsi="Arial" w:cs="Arial"/>
                              <w:i/>
                              <w:sz w:val="18"/>
                              <w:szCs w:val="18"/>
                            </w:rPr>
                            <w:t>s</w:t>
                          </w:r>
                          <w:r>
                            <w:rPr>
                              <w:rFonts w:ascii="Arial" w:hAnsi="Arial" w:cs="Arial"/>
                              <w:i/>
                              <w:sz w:val="18"/>
                              <w:szCs w:val="18"/>
                            </w:rPr>
                            <w:t xml:space="preserve"> Vej 20</w:t>
                          </w:r>
                          <w:r w:rsidR="00005458" w:rsidRPr="00005458">
                            <w:rPr>
                              <w:rFonts w:ascii="Arial" w:hAnsi="Arial" w:cs="Arial"/>
                              <w:i/>
                              <w:sz w:val="18"/>
                              <w:szCs w:val="18"/>
                            </w:rPr>
                            <w:br/>
                            <w:t xml:space="preserve">2000 </w:t>
                          </w:r>
                          <w:r>
                            <w:rPr>
                              <w:rFonts w:ascii="Arial" w:hAnsi="Arial" w:cs="Arial"/>
                              <w:i/>
                              <w:sz w:val="18"/>
                              <w:szCs w:val="18"/>
                            </w:rPr>
                            <w:t>Frederiksberg</w:t>
                          </w:r>
                          <w:r>
                            <w:rPr>
                              <w:rFonts w:ascii="Arial" w:hAnsi="Arial" w:cs="Arial"/>
                              <w:i/>
                              <w:sz w:val="18"/>
                              <w:szCs w:val="18"/>
                            </w:rPr>
                            <w:br/>
                            <w:t>Tlf. 3877 6010</w:t>
                          </w:r>
                          <w:r>
                            <w:rPr>
                              <w:rFonts w:ascii="Arial" w:hAnsi="Arial" w:cs="Arial"/>
                              <w:i/>
                              <w:sz w:val="18"/>
                              <w:szCs w:val="18"/>
                            </w:rPr>
                            <w:br/>
                            <w:t>js</w:t>
                          </w:r>
                          <w:r w:rsidR="00005458" w:rsidRPr="00005458">
                            <w:rPr>
                              <w:rFonts w:ascii="Arial" w:hAnsi="Arial" w:cs="Arial"/>
                              <w:i/>
                              <w:sz w:val="18"/>
                              <w:szCs w:val="18"/>
                            </w:rPr>
                            <w:t>@fiu-frederiksberg.dk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118916A" id="_x0000_t202" coordsize="21600,21600" o:spt="202" path="m,l,21600r21600,l21600,xe">
              <v:stroke joinstyle="miter"/>
              <v:path gradientshapeok="t" o:connecttype="rect"/>
            </v:shapetype>
            <v:shape id="_x0000_s1027" type="#_x0000_t202" style="position:absolute;margin-left:331.3pt;margin-top:-6.6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" stroked="f">
              <v:textbox style="mso-fit-shape-to-text:t">
                <w:txbxContent>
                  <w:p w14:paraId="43E65701" w14:textId="77777777" w:rsidR="00005458" w:rsidRPr="00005458" w:rsidRDefault="00AE4EDC" w:rsidP="00005458">
                    <w:pPr>
                      <w:ind w:right="705"/>
                      <w:jc w:val="right"/>
                      <w:rPr>
                        <w:rFonts w:ascii="Arial" w:hAnsi="Arial" w:cs="Arial"/>
                        <w:i/>
                        <w:sz w:val="18"/>
                        <w:szCs w:val="18"/>
                      </w:rPr>
                    </w:pPr>
                    <w:r>
                      <w:rPr>
                        <w:rFonts w:ascii="Arial" w:hAnsi="Arial" w:cs="Arial"/>
                        <w:i/>
                        <w:color w:val="007BC4"/>
                        <w:sz w:val="18"/>
                        <w:szCs w:val="18"/>
                      </w:rPr>
                      <w:t>Frederiksberghallerne</w:t>
                    </w:r>
                    <w:r>
                      <w:rPr>
                        <w:rFonts w:ascii="Arial" w:hAnsi="Arial" w:cs="Arial"/>
                        <w:i/>
                        <w:sz w:val="18"/>
                        <w:szCs w:val="18"/>
                      </w:rPr>
                      <w:br/>
                      <w:t>Jens Jessen</w:t>
                    </w:r>
                    <w:r w:rsidR="002B05E4">
                      <w:rPr>
                        <w:rFonts w:ascii="Arial" w:hAnsi="Arial" w:cs="Arial"/>
                        <w:i/>
                        <w:sz w:val="18"/>
                        <w:szCs w:val="18"/>
                      </w:rPr>
                      <w:t>s</w:t>
                    </w:r>
                    <w:r>
                      <w:rPr>
                        <w:rFonts w:ascii="Arial" w:hAnsi="Arial" w:cs="Arial"/>
                        <w:i/>
                        <w:sz w:val="18"/>
                        <w:szCs w:val="18"/>
                      </w:rPr>
                      <w:t xml:space="preserve"> Vej 20</w:t>
                    </w:r>
                    <w:r w:rsidR="00005458" w:rsidRPr="00005458">
                      <w:rPr>
                        <w:rFonts w:ascii="Arial" w:hAnsi="Arial" w:cs="Arial"/>
                        <w:i/>
                        <w:sz w:val="18"/>
                        <w:szCs w:val="18"/>
                      </w:rPr>
                      <w:br/>
                      <w:t xml:space="preserve">2000 </w:t>
                    </w:r>
                    <w:r>
                      <w:rPr>
                        <w:rFonts w:ascii="Arial" w:hAnsi="Arial" w:cs="Arial"/>
                        <w:i/>
                        <w:sz w:val="18"/>
                        <w:szCs w:val="18"/>
                      </w:rPr>
                      <w:t>Frederiksberg</w:t>
                    </w:r>
                    <w:r>
                      <w:rPr>
                        <w:rFonts w:ascii="Arial" w:hAnsi="Arial" w:cs="Arial"/>
                        <w:i/>
                        <w:sz w:val="18"/>
                        <w:szCs w:val="18"/>
                      </w:rPr>
                      <w:br/>
                      <w:t>Tlf. 3877 6010</w:t>
                    </w:r>
                    <w:r>
                      <w:rPr>
                        <w:rFonts w:ascii="Arial" w:hAnsi="Arial" w:cs="Arial"/>
                        <w:i/>
                        <w:sz w:val="18"/>
                        <w:szCs w:val="18"/>
                      </w:rPr>
                      <w:br/>
                      <w:t>js</w:t>
                    </w:r>
                    <w:r w:rsidR="00005458" w:rsidRPr="00005458">
                      <w:rPr>
                        <w:rFonts w:ascii="Arial" w:hAnsi="Arial" w:cs="Arial"/>
                        <w:i/>
                        <w:sz w:val="18"/>
                        <w:szCs w:val="18"/>
                      </w:rPr>
                      <w:t>@fiu-frederiksberg.dk</w:t>
                    </w:r>
                  </w:p>
                </w:txbxContent>
              </v:textbox>
              <w10:wrap type="square"/>
            </v:shape>
          </w:pict>
        </mc:Fallback>
      </mc:AlternateContent>
    </w:r>
    <w:r>
      <w:rPr>
        <w:noProof/>
        <w:lang w:eastAsia="da-DK"/>
      </w:rPr>
      <w:drawing>
        <wp:anchor distT="0" distB="0" distL="114300" distR="114300" simplePos="0" relativeHeight="251658240" behindDoc="1" locked="0" layoutInCell="1" allowOverlap="1" wp14:anchorId="5BEAF1E7" wp14:editId="5F4F00C9">
          <wp:simplePos x="0" y="0"/>
          <wp:positionH relativeFrom="margin">
            <wp:align>left</wp:align>
          </wp:positionH>
          <wp:positionV relativeFrom="paragraph">
            <wp:posOffset>-5715</wp:posOffset>
          </wp:positionV>
          <wp:extent cx="2751455" cy="295275"/>
          <wp:effectExtent l="0" t="0" r="0" b="9525"/>
          <wp:wrapTight wrapText="bothSides">
            <wp:wrapPolygon edited="0">
              <wp:start x="1047" y="6968"/>
              <wp:lineTo x="0" y="12542"/>
              <wp:lineTo x="0" y="19510"/>
              <wp:lineTo x="12263" y="20903"/>
              <wp:lineTo x="20488" y="20903"/>
              <wp:lineTo x="20937" y="15329"/>
              <wp:lineTo x="20488" y="11148"/>
              <wp:lineTo x="18694" y="6968"/>
              <wp:lineTo x="1047" y="6968"/>
            </wp:wrapPolygon>
          </wp:wrapTight>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GLINE_FIU.png"/>
                  <pic:cNvPicPr/>
                </pic:nvPicPr>
                <pic:blipFill rotWithShape="1">
                  <a:blip r:embed="rId1" cstate="print">
                    <a:extLst>
                      <a:ext uri="{28A0092B-C50C-407E-A947-70E740481C1C}">
                        <a14:useLocalDpi xmlns:a14="http://schemas.microsoft.com/office/drawing/2010/main" val="0"/>
                      </a:ext>
                    </a:extLst>
                  </a:blip>
                  <a:srcRect l="4306" t="-1" b="17844"/>
                  <a:stretch/>
                </pic:blipFill>
                <pic:spPr bwMode="auto">
                  <a:xfrm>
                    <a:off x="0" y="0"/>
                    <a:ext cx="2751455" cy="295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30EF42" w14:textId="77777777" w:rsidR="008A37E3" w:rsidRDefault="008A37E3">
    <w:pPr>
      <w:pStyle w:val="Sidefod"/>
    </w:pPr>
  </w:p>
  <w:p w14:paraId="76578187" w14:textId="77777777" w:rsidR="008A37E3" w:rsidRPr="00F27BD0" w:rsidRDefault="00741662">
    <w:pPr>
      <w:pStyle w:val="Sidefod"/>
      <w:rPr>
        <w:rFonts w:ascii="Arial" w:hAnsi="Arial" w:cs="Arial"/>
        <w:i/>
        <w:color w:val="007BC4"/>
        <w:sz w:val="20"/>
        <w:szCs w:val="20"/>
        <w:lang w:val="en-US"/>
      </w:rPr>
    </w:pPr>
    <w:hyperlink r:id="rId2" w:history="1">
      <w:r w:rsidR="008A37E3" w:rsidRPr="00F27BD0">
        <w:rPr>
          <w:rStyle w:val="Hyperlink"/>
          <w:rFonts w:ascii="Arial" w:hAnsi="Arial" w:cs="Arial"/>
          <w:i/>
          <w:color w:val="007BC4"/>
          <w:sz w:val="20"/>
          <w:szCs w:val="20"/>
          <w:u w:val="none"/>
          <w:lang w:val="en-US"/>
        </w:rPr>
        <w:t>www.fiu-frederiksberg.dk</w:t>
      </w:r>
    </w:hyperlink>
    <w:r w:rsidR="008A37E3" w:rsidRPr="00F27BD0">
      <w:rPr>
        <w:rFonts w:ascii="Arial" w:hAnsi="Arial" w:cs="Arial"/>
        <w:i/>
        <w:color w:val="007BC4"/>
        <w:sz w:val="20"/>
        <w:szCs w:val="20"/>
        <w:lang w:val="en-US"/>
      </w:rPr>
      <w:t xml:space="preserve"> // </w:t>
    </w:r>
    <w:hyperlink r:id="rId3" w:history="1">
      <w:r w:rsidR="008A37E3" w:rsidRPr="00F27BD0">
        <w:rPr>
          <w:rStyle w:val="Hyperlink"/>
          <w:rFonts w:ascii="Arial" w:hAnsi="Arial" w:cs="Arial"/>
          <w:i/>
          <w:color w:val="007BC4"/>
          <w:sz w:val="20"/>
          <w:szCs w:val="20"/>
          <w:u w:val="none"/>
          <w:lang w:val="en-US"/>
        </w:rPr>
        <w:t>facebook.com/2000fiu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2C6E" w14:textId="77777777" w:rsidR="00884E94" w:rsidRDefault="00884E94">
    <w:pPr>
      <w:pStyle w:val="Sidefod"/>
      <w:rPr>
        <w:noProof/>
        <w:lang w:eastAsia="da-DK"/>
      </w:rPr>
    </w:pPr>
    <w:r>
      <w:rPr>
        <w:noProof/>
        <w:lang w:eastAsia="da-DK"/>
      </w:rPr>
      <w:drawing>
        <wp:anchor distT="0" distB="0" distL="114300" distR="114300" simplePos="0" relativeHeight="251662336" behindDoc="1" locked="0" layoutInCell="1" allowOverlap="1" wp14:anchorId="74DDFF00" wp14:editId="038C96FE">
          <wp:simplePos x="0" y="0"/>
          <wp:positionH relativeFrom="margin">
            <wp:align>left</wp:align>
          </wp:positionH>
          <wp:positionV relativeFrom="paragraph">
            <wp:posOffset>-5715</wp:posOffset>
          </wp:positionV>
          <wp:extent cx="2751455" cy="295275"/>
          <wp:effectExtent l="0" t="0" r="0" b="9525"/>
          <wp:wrapTight wrapText="bothSides">
            <wp:wrapPolygon edited="0">
              <wp:start x="1047" y="6968"/>
              <wp:lineTo x="0" y="12542"/>
              <wp:lineTo x="0" y="19510"/>
              <wp:lineTo x="12263" y="20903"/>
              <wp:lineTo x="20488" y="20903"/>
              <wp:lineTo x="20937" y="15329"/>
              <wp:lineTo x="20488" y="11148"/>
              <wp:lineTo x="18694" y="6968"/>
              <wp:lineTo x="1047" y="6968"/>
            </wp:wrapPolygon>
          </wp:wrapTight>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GLINE_FIU.png"/>
                  <pic:cNvPicPr/>
                </pic:nvPicPr>
                <pic:blipFill rotWithShape="1">
                  <a:blip r:embed="rId1" cstate="print">
                    <a:extLst>
                      <a:ext uri="{28A0092B-C50C-407E-A947-70E740481C1C}">
                        <a14:useLocalDpi xmlns:a14="http://schemas.microsoft.com/office/drawing/2010/main" val="0"/>
                      </a:ext>
                    </a:extLst>
                  </a:blip>
                  <a:srcRect l="4306" t="-1" b="17844"/>
                  <a:stretch/>
                </pic:blipFill>
                <pic:spPr bwMode="auto">
                  <a:xfrm>
                    <a:off x="0" y="0"/>
                    <a:ext cx="2751455" cy="295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7F2E10" w14:textId="77777777" w:rsidR="00884E94" w:rsidRDefault="00884E9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23AB9" w14:textId="77777777" w:rsidR="00E1090E" w:rsidRDefault="00E1090E" w:rsidP="00FE36F6">
      <w:pPr>
        <w:spacing w:after="0" w:line="240" w:lineRule="auto"/>
      </w:pPr>
      <w:r>
        <w:separator/>
      </w:r>
    </w:p>
  </w:footnote>
  <w:footnote w:type="continuationSeparator" w:id="0">
    <w:p w14:paraId="4CB12546" w14:textId="77777777" w:rsidR="00E1090E" w:rsidRDefault="00E1090E" w:rsidP="00FE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3C9D" w14:textId="77777777" w:rsidR="00FE36F6" w:rsidRDefault="00FE36F6" w:rsidP="00FE36F6">
    <w:pPr>
      <w:pStyle w:val="Sidehoved"/>
      <w:jc w:val="right"/>
    </w:pPr>
    <w:r>
      <w:rPr>
        <w:noProof/>
        <w:lang w:eastAsia="da-DK"/>
      </w:rPr>
      <w:drawing>
        <wp:inline distT="0" distB="0" distL="0" distR="0" wp14:anchorId="21578BE3" wp14:editId="369E470D">
          <wp:extent cx="1260000" cy="12600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NDTLOGO_BLÅ_WEB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p>
  <w:p w14:paraId="7D194BBE" w14:textId="77777777" w:rsidR="00FE36F6" w:rsidRDefault="00FE36F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32BB7"/>
    <w:multiLevelType w:val="hybridMultilevel"/>
    <w:tmpl w:val="BF8C03CC"/>
    <w:lvl w:ilvl="0" w:tplc="D0A28730">
      <w:start w:val="1"/>
      <w:numFmt w:val="bullet"/>
      <w:lvlText w:val="-"/>
      <w:lvlJc w:val="left"/>
      <w:pPr>
        <w:ind w:left="720" w:hanging="360"/>
      </w:pPr>
      <w:rPr>
        <w:rFonts w:ascii="Futura Bk BT" w:eastAsiaTheme="minorHAnsi" w:hAnsi="Futura Bk BT"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D993260"/>
    <w:multiLevelType w:val="hybridMultilevel"/>
    <w:tmpl w:val="D88620F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2EE4328"/>
    <w:multiLevelType w:val="singleLevel"/>
    <w:tmpl w:val="4F82843C"/>
    <w:lvl w:ilvl="0">
      <w:start w:val="1"/>
      <w:numFmt w:val="decimal"/>
      <w:lvlText w:val="%1."/>
      <w:lvlJc w:val="left"/>
      <w:pPr>
        <w:tabs>
          <w:tab w:val="num" w:pos="360"/>
        </w:tabs>
        <w:ind w:left="360" w:hanging="360"/>
      </w:pPr>
      <w:rPr>
        <w:rFonts w:hint="default"/>
        <w:b/>
        <w:bC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0E"/>
    <w:rsid w:val="00005458"/>
    <w:rsid w:val="00131D0D"/>
    <w:rsid w:val="002B05E4"/>
    <w:rsid w:val="002C2AB3"/>
    <w:rsid w:val="002C5214"/>
    <w:rsid w:val="002C74B4"/>
    <w:rsid w:val="003C0FD8"/>
    <w:rsid w:val="00405A1D"/>
    <w:rsid w:val="00421814"/>
    <w:rsid w:val="00460E9E"/>
    <w:rsid w:val="004869B9"/>
    <w:rsid w:val="00510322"/>
    <w:rsid w:val="00582FCE"/>
    <w:rsid w:val="005A3D16"/>
    <w:rsid w:val="00645075"/>
    <w:rsid w:val="006F57DA"/>
    <w:rsid w:val="00741662"/>
    <w:rsid w:val="007B21C4"/>
    <w:rsid w:val="007D6C26"/>
    <w:rsid w:val="00884E94"/>
    <w:rsid w:val="008A37E3"/>
    <w:rsid w:val="008B3141"/>
    <w:rsid w:val="00932293"/>
    <w:rsid w:val="009914E4"/>
    <w:rsid w:val="009A3D14"/>
    <w:rsid w:val="009C3EE0"/>
    <w:rsid w:val="00A47944"/>
    <w:rsid w:val="00A71408"/>
    <w:rsid w:val="00AE4EDC"/>
    <w:rsid w:val="00B2426C"/>
    <w:rsid w:val="00BB343A"/>
    <w:rsid w:val="00BB410E"/>
    <w:rsid w:val="00C041A1"/>
    <w:rsid w:val="00C953AB"/>
    <w:rsid w:val="00D750EB"/>
    <w:rsid w:val="00DD706B"/>
    <w:rsid w:val="00E1090E"/>
    <w:rsid w:val="00F27BD0"/>
    <w:rsid w:val="00F722EB"/>
    <w:rsid w:val="00FE36F6"/>
    <w:rsid w:val="00FE52F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4B6D2"/>
  <w15:chartTrackingRefBased/>
  <w15:docId w15:val="{810657C0-CD44-486C-A70B-CCC4C101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E36F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E36F6"/>
  </w:style>
  <w:style w:type="paragraph" w:styleId="Sidefod">
    <w:name w:val="footer"/>
    <w:basedOn w:val="Normal"/>
    <w:link w:val="SidefodTegn"/>
    <w:uiPriority w:val="99"/>
    <w:unhideWhenUsed/>
    <w:rsid w:val="00FE36F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E36F6"/>
  </w:style>
  <w:style w:type="character" w:styleId="Hyperlink">
    <w:name w:val="Hyperlink"/>
    <w:basedOn w:val="Standardskrifttypeiafsnit"/>
    <w:uiPriority w:val="99"/>
    <w:unhideWhenUsed/>
    <w:rsid w:val="008A37E3"/>
    <w:rPr>
      <w:color w:val="0563C1" w:themeColor="hyperlink"/>
      <w:u w:val="single"/>
    </w:rPr>
  </w:style>
  <w:style w:type="paragraph" w:styleId="Markeringsbobletekst">
    <w:name w:val="Balloon Text"/>
    <w:basedOn w:val="Normal"/>
    <w:link w:val="MarkeringsbobletekstTegn"/>
    <w:uiPriority w:val="99"/>
    <w:semiHidden/>
    <w:unhideWhenUsed/>
    <w:rsid w:val="002C74B4"/>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2C74B4"/>
    <w:rPr>
      <w:rFonts w:ascii="Segoe UI" w:hAnsi="Segoe UI" w:cs="Segoe UI"/>
      <w:sz w:val="18"/>
      <w:szCs w:val="18"/>
    </w:rPr>
  </w:style>
  <w:style w:type="paragraph" w:styleId="Listeafsnit">
    <w:name w:val="List Paragraph"/>
    <w:basedOn w:val="Normal"/>
    <w:uiPriority w:val="34"/>
    <w:qFormat/>
    <w:rsid w:val="009C3EE0"/>
    <w:pPr>
      <w:spacing w:after="0" w:line="240" w:lineRule="auto"/>
      <w:ind w:left="1304"/>
    </w:pPr>
    <w:rPr>
      <w:rFonts w:ascii="Times New Roman" w:eastAsia="Times New Roman" w:hAnsi="Times New Roman" w:cs="Times New Roman"/>
      <w:sz w:val="20"/>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2000fiu" TargetMode="External"/><Relationship Id="rId2" Type="http://schemas.openxmlformats.org/officeDocument/2006/relationships/hyperlink" Target="file:///\\fiu-dc01\fiudata\www.fiu-frederiksberg.dk"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Schl&#252;ter\OneDrive%20-%20Frederiksberg%20Idr&#230;ts-Union\Skrivebord\Skabeloner\Referat.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D3D72FDA1CBC45BB3FA67690EFFB29" ma:contentTypeVersion="13" ma:contentTypeDescription="Opret et nyt dokument." ma:contentTypeScope="" ma:versionID="445d32091f3aefb50d53332d0b2a2872">
  <xsd:schema xmlns:xsd="http://www.w3.org/2001/XMLSchema" xmlns:xs="http://www.w3.org/2001/XMLSchema" xmlns:p="http://schemas.microsoft.com/office/2006/metadata/properties" xmlns:ns2="b6f212ce-dd5d-4460-837a-b43239c52f62" xmlns:ns3="cc4a0bae-61f2-4c47-aebd-ffe504048640" targetNamespace="http://schemas.microsoft.com/office/2006/metadata/properties" ma:root="true" ma:fieldsID="4f04f2c8d0394db307f082f0be7df088" ns2:_="" ns3:_="">
    <xsd:import namespace="b6f212ce-dd5d-4460-837a-b43239c52f62"/>
    <xsd:import namespace="cc4a0bae-61f2-4c47-aebd-ffe5040486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212ce-dd5d-4460-837a-b43239c52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4a0bae-61f2-4c47-aebd-ffe50404864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12D26D-D9E4-49FA-87BF-A1E96FCDB486}"/>
</file>

<file path=customXml/itemProps2.xml><?xml version="1.0" encoding="utf-8"?>
<ds:datastoreItem xmlns:ds="http://schemas.openxmlformats.org/officeDocument/2006/customXml" ds:itemID="{7C6B0F16-B3FA-46B8-AD10-4CC7950DE611}">
  <ds:schemaRefs>
    <ds:schemaRef ds:uri="http://schemas.microsoft.com/sharepoint/v3/contenttype/forms"/>
  </ds:schemaRefs>
</ds:datastoreItem>
</file>

<file path=customXml/itemProps3.xml><?xml version="1.0" encoding="utf-8"?>
<ds:datastoreItem xmlns:ds="http://schemas.openxmlformats.org/officeDocument/2006/customXml" ds:itemID="{CD49FE17-C248-4FEA-92E2-2CBD80D012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Referat</Template>
  <TotalTime>152</TotalTime>
  <Pages>5</Pages>
  <Words>1070</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Schlüter</dc:creator>
  <cp:keywords/>
  <dc:description/>
  <cp:lastModifiedBy>Jan Schlüter</cp:lastModifiedBy>
  <cp:revision>3</cp:revision>
  <cp:lastPrinted>2019-02-25T13:38:00Z</cp:lastPrinted>
  <dcterms:created xsi:type="dcterms:W3CDTF">2022-03-16T09:54:00Z</dcterms:created>
  <dcterms:modified xsi:type="dcterms:W3CDTF">2022-03-16T12:25:00Z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0x010100B4D3D72FDA1CBC45BB3FA67690EFFB29</vt:lpwstr>
  </property>
  <property fmtid="{D5CDD505-2E9C-101B-9397-08002B2CF9AE}" pid="3" name="Order">
    <vt:r8>3036800</vt:r8>
  </property>
</Properties>
</file>