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D8D2" w14:textId="77777777" w:rsidR="00F27BD0" w:rsidRPr="00460E9E" w:rsidRDefault="00F27BD0" w:rsidP="00C041A1">
      <w:pPr>
        <w:jc w:val="right"/>
        <w:rPr>
          <w:rFonts w:ascii="Futura Bk BT" w:hAnsi="Futura Bk BT" w:cs="Arial"/>
        </w:rPr>
      </w:pPr>
    </w:p>
    <w:p w14:paraId="616BFE20" w14:textId="77777777" w:rsidR="00F27BD0" w:rsidRPr="00460E9E" w:rsidRDefault="00A47944" w:rsidP="00C041A1">
      <w:pPr>
        <w:jc w:val="right"/>
        <w:rPr>
          <w:rFonts w:ascii="Futura Bk BT" w:hAnsi="Futura Bk BT" w:cs="Arial"/>
        </w:rPr>
      </w:pPr>
      <w:r w:rsidRPr="00460E9E">
        <w:rPr>
          <w:rFonts w:ascii="Futura Bk BT" w:hAnsi="Futura Bk BT" w:cs="Arial"/>
          <w:noProof/>
          <w:lang w:eastAsia="da-DK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DF77FC6" wp14:editId="7AEDBC19">
                <wp:simplePos x="0" y="0"/>
                <wp:positionH relativeFrom="margin">
                  <wp:posOffset>-104775</wp:posOffset>
                </wp:positionH>
                <wp:positionV relativeFrom="paragraph">
                  <wp:posOffset>207010</wp:posOffset>
                </wp:positionV>
                <wp:extent cx="3933825" cy="304800"/>
                <wp:effectExtent l="0" t="0" r="9525" b="0"/>
                <wp:wrapSquare wrapText="bothSides"/>
                <wp:docPr id="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BC4EC" w14:textId="77777777" w:rsidR="002C74B4" w:rsidRPr="00005458" w:rsidRDefault="0085235C" w:rsidP="002C74B4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B</w:t>
                            </w:r>
                            <w:r w:rsidR="0071437C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rugergruppemøde</w:t>
                            </w:r>
                            <w:r w:rsidR="00BB1174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 i</w:t>
                            </w:r>
                            <w:r w:rsidR="00065AE8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 xml:space="preserve"> Bülowsvejhallen kl. 17.0</w:t>
                            </w:r>
                            <w:r w:rsidR="00BB1174">
                              <w:rPr>
                                <w:rFonts w:ascii="Arial" w:hAnsi="Arial" w:cs="Arial"/>
                                <w:color w:val="007BC4"/>
                                <w:sz w:val="28"/>
                              </w:rPr>
                              <w:t>0</w:t>
                            </w:r>
                            <w:r w:rsidR="002C74B4">
                              <w:rPr>
                                <w:rFonts w:ascii="Arial" w:hAnsi="Arial" w:cs="Arial"/>
                                <w:color w:val="007BC4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 w14:anchorId="25E0749B">
              <v:shapetype id="_x0000_t202" coordsize="21600,21600" o:spt="202" path="m,l,21600r21600,l21600,xe" w14:anchorId="5DF77FC6">
                <v:stroke joinstyle="miter"/>
                <v:path gradientshapeok="t" o:connecttype="rect"/>
              </v:shapetype>
              <v:shape id="Tekstfelt 2" style="position:absolute;left:0;text-align:left;margin-left:-8.25pt;margin-top:16.3pt;width:309.75pt;height:2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">
                <v:textbox>
                  <w:txbxContent>
                    <w:p w:rsidRPr="00005458" w:rsidR="002C74B4" w:rsidP="002C74B4" w:rsidRDefault="0085235C" w14:paraId="6BF35C17" w14:textId="77777777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7BC4"/>
                          <w:sz w:val="28"/>
                        </w:rPr>
                        <w:t>B</w:t>
                      </w:r>
                      <w:r w:rsidR="0071437C">
                        <w:rPr>
                          <w:rFonts w:ascii="Arial" w:hAnsi="Arial" w:cs="Arial"/>
                          <w:color w:val="007BC4"/>
                          <w:sz w:val="28"/>
                        </w:rPr>
                        <w:t>rugergruppemøde</w:t>
                      </w:r>
                      <w:r w:rsidR="00BB1174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 i</w:t>
                      </w:r>
                      <w:r w:rsidR="00065AE8">
                        <w:rPr>
                          <w:rFonts w:ascii="Arial" w:hAnsi="Arial" w:cs="Arial"/>
                          <w:color w:val="007BC4"/>
                          <w:sz w:val="28"/>
                        </w:rPr>
                        <w:t xml:space="preserve"> Bülowsvejhallen kl. 17.0</w:t>
                      </w:r>
                      <w:r w:rsidR="00BB1174">
                        <w:rPr>
                          <w:rFonts w:ascii="Arial" w:hAnsi="Arial" w:cs="Arial"/>
                          <w:color w:val="007BC4"/>
                          <w:sz w:val="28"/>
                        </w:rPr>
                        <w:t>0</w:t>
                      </w:r>
                      <w:r w:rsidR="002C74B4">
                        <w:rPr>
                          <w:rFonts w:ascii="Arial" w:hAnsi="Arial" w:cs="Arial"/>
                          <w:color w:val="007BC4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5DE8A25" w14:textId="77777777" w:rsidR="00C041A1" w:rsidRPr="00460E9E" w:rsidRDefault="00C041A1" w:rsidP="00C041A1">
      <w:pPr>
        <w:rPr>
          <w:rFonts w:ascii="Futura Bk BT" w:hAnsi="Futura Bk BT" w:cs="Arial"/>
        </w:rPr>
      </w:pPr>
    </w:p>
    <w:p w14:paraId="539B1F1B" w14:textId="42A91BEB" w:rsidR="00A90EB3" w:rsidRDefault="00A47944" w:rsidP="00D07FC1">
      <w:pPr>
        <w:rPr>
          <w:rFonts w:ascii="Arial" w:hAnsi="Arial" w:cs="Arial"/>
        </w:rPr>
      </w:pPr>
      <w:r w:rsidRPr="430CFC8C">
        <w:rPr>
          <w:rFonts w:ascii="Arial" w:hAnsi="Arial" w:cs="Arial"/>
        </w:rPr>
        <w:t>Dato:</w:t>
      </w:r>
      <w:r w:rsidR="001953FA" w:rsidRPr="430CFC8C">
        <w:rPr>
          <w:rFonts w:ascii="Arial" w:hAnsi="Arial" w:cs="Arial"/>
        </w:rPr>
        <w:t xml:space="preserve"> </w:t>
      </w:r>
      <w:r w:rsidR="004C303E">
        <w:rPr>
          <w:rFonts w:ascii="Arial" w:hAnsi="Arial" w:cs="Arial"/>
        </w:rPr>
        <w:t>8.</w:t>
      </w:r>
      <w:r w:rsidR="4F80F814" w:rsidRPr="430CFC8C">
        <w:rPr>
          <w:rFonts w:ascii="Arial" w:hAnsi="Arial" w:cs="Arial"/>
        </w:rPr>
        <w:t xml:space="preserve"> </w:t>
      </w:r>
      <w:r w:rsidR="004C303E">
        <w:rPr>
          <w:rFonts w:ascii="Arial" w:hAnsi="Arial" w:cs="Arial"/>
        </w:rPr>
        <w:t>marts</w:t>
      </w:r>
      <w:r w:rsidR="00EC1EE1" w:rsidRPr="430CFC8C">
        <w:rPr>
          <w:rFonts w:ascii="Arial" w:hAnsi="Arial" w:cs="Arial"/>
        </w:rPr>
        <w:t xml:space="preserve"> 20</w:t>
      </w:r>
      <w:r w:rsidR="00A90EB3" w:rsidRPr="430CFC8C">
        <w:rPr>
          <w:rFonts w:ascii="Arial" w:hAnsi="Arial" w:cs="Arial"/>
        </w:rPr>
        <w:t>2</w:t>
      </w:r>
      <w:r w:rsidR="004C303E">
        <w:rPr>
          <w:rFonts w:ascii="Arial" w:hAnsi="Arial" w:cs="Arial"/>
        </w:rPr>
        <w:t>2</w:t>
      </w:r>
    </w:p>
    <w:p w14:paraId="226C4C55" w14:textId="0793FF32" w:rsidR="00966A25" w:rsidRDefault="00966A25" w:rsidP="00D07FC1">
      <w:pPr>
        <w:rPr>
          <w:rFonts w:ascii="Arial" w:hAnsi="Arial" w:cs="Arial"/>
        </w:rPr>
      </w:pPr>
      <w:r>
        <w:rPr>
          <w:rFonts w:ascii="Arial" w:hAnsi="Arial" w:cs="Arial"/>
        </w:rPr>
        <w:t>Til stede:</w:t>
      </w:r>
    </w:p>
    <w:p w14:paraId="51E23BFE" w14:textId="52DAC7AE" w:rsidR="002C517F" w:rsidRDefault="002C517F" w:rsidP="00D07FC1">
      <w:pPr>
        <w:rPr>
          <w:rFonts w:ascii="Arial" w:hAnsi="Arial" w:cs="Arial"/>
        </w:rPr>
      </w:pPr>
      <w:r>
        <w:rPr>
          <w:rFonts w:ascii="Arial" w:hAnsi="Arial" w:cs="Arial"/>
        </w:rPr>
        <w:t>Jan-Ole Bøgvad, Frederiksberg Aikido Klub</w:t>
      </w:r>
    </w:p>
    <w:p w14:paraId="79D001C7" w14:textId="5BDA2B5B" w:rsidR="00642412" w:rsidRDefault="00430CB5" w:rsidP="00D07FC1">
      <w:pPr>
        <w:rPr>
          <w:rFonts w:ascii="Arial" w:hAnsi="Arial" w:cs="Arial"/>
        </w:rPr>
      </w:pPr>
      <w:r w:rsidRPr="033F38E8">
        <w:rPr>
          <w:rFonts w:ascii="Arial" w:hAnsi="Arial" w:cs="Arial"/>
        </w:rPr>
        <w:t>Nicolai Sichlau, FIU Bestyrelse</w:t>
      </w:r>
    </w:p>
    <w:p w14:paraId="184060BA" w14:textId="4F421BD5" w:rsidR="00430CB5" w:rsidRDefault="00A97A9B" w:rsidP="00D07FC1">
      <w:pPr>
        <w:rPr>
          <w:rFonts w:ascii="Arial" w:hAnsi="Arial" w:cs="Arial"/>
        </w:rPr>
      </w:pPr>
      <w:r>
        <w:rPr>
          <w:rFonts w:ascii="Arial" w:hAnsi="Arial" w:cs="Arial"/>
        </w:rPr>
        <w:t>Ann-Louise Nielsen</w:t>
      </w:r>
      <w:r w:rsidR="00642412">
        <w:rPr>
          <w:rFonts w:ascii="Arial" w:hAnsi="Arial" w:cs="Arial"/>
        </w:rPr>
        <w:t>, Centerleder</w:t>
      </w:r>
    </w:p>
    <w:p w14:paraId="4DB7B6A7" w14:textId="05C13F8F" w:rsidR="00642412" w:rsidRDefault="00642412" w:rsidP="00D07FC1">
      <w:pPr>
        <w:rPr>
          <w:rFonts w:ascii="Arial" w:hAnsi="Arial" w:cs="Arial"/>
        </w:rPr>
      </w:pPr>
      <w:r>
        <w:rPr>
          <w:rFonts w:ascii="Arial" w:hAnsi="Arial" w:cs="Arial"/>
        </w:rPr>
        <w:t>Anette Larsen, Halinspektør</w:t>
      </w:r>
    </w:p>
    <w:p w14:paraId="39EE4C87" w14:textId="357F9879" w:rsidR="00642412" w:rsidRDefault="00642412" w:rsidP="00D07FC1">
      <w:pPr>
        <w:rPr>
          <w:rFonts w:ascii="Arial" w:hAnsi="Arial" w:cs="Arial"/>
        </w:rPr>
      </w:pPr>
      <w:r>
        <w:rPr>
          <w:rFonts w:ascii="Arial" w:hAnsi="Arial" w:cs="Arial"/>
        </w:rPr>
        <w:t>Afbud:</w:t>
      </w:r>
    </w:p>
    <w:p w14:paraId="428D3B92" w14:textId="67E81FB5" w:rsidR="007F0630" w:rsidRDefault="007F0630" w:rsidP="00D07FC1">
      <w:pPr>
        <w:rPr>
          <w:rFonts w:ascii="Arial" w:hAnsi="Arial" w:cs="Arial"/>
        </w:rPr>
      </w:pPr>
      <w:r>
        <w:rPr>
          <w:rFonts w:ascii="Arial" w:hAnsi="Arial" w:cs="Arial"/>
        </w:rPr>
        <w:t>Thomas Wessel Hansen, formand</w:t>
      </w:r>
    </w:p>
    <w:p w14:paraId="0079DA17" w14:textId="13DBAF13" w:rsidR="007F0630" w:rsidRDefault="007F0630" w:rsidP="00D07FC1">
      <w:pPr>
        <w:rPr>
          <w:rFonts w:ascii="Arial" w:hAnsi="Arial" w:cs="Arial"/>
        </w:rPr>
      </w:pPr>
      <w:r>
        <w:rPr>
          <w:rFonts w:ascii="Arial" w:hAnsi="Arial" w:cs="Arial"/>
        </w:rPr>
        <w:t>Ikke til stede</w:t>
      </w:r>
      <w:r w:rsidR="00222A4D">
        <w:rPr>
          <w:rFonts w:ascii="Arial" w:hAnsi="Arial" w:cs="Arial"/>
        </w:rPr>
        <w:t>:</w:t>
      </w:r>
    </w:p>
    <w:p w14:paraId="199722A0" w14:textId="293F4997" w:rsidR="00222A4D" w:rsidRDefault="00222A4D" w:rsidP="00D07FC1">
      <w:pPr>
        <w:rPr>
          <w:rFonts w:ascii="Arial" w:hAnsi="Arial" w:cs="Arial"/>
        </w:rPr>
      </w:pPr>
      <w:r>
        <w:rPr>
          <w:rFonts w:ascii="Arial" w:hAnsi="Arial" w:cs="Arial"/>
        </w:rPr>
        <w:t>Per Rindom, Falcon Basket</w:t>
      </w:r>
    </w:p>
    <w:p w14:paraId="4DC1E114" w14:textId="6E939A32" w:rsidR="00222A4D" w:rsidRDefault="00222A4D" w:rsidP="00D07FC1">
      <w:pPr>
        <w:rPr>
          <w:rFonts w:ascii="Arial" w:hAnsi="Arial" w:cs="Arial"/>
        </w:rPr>
      </w:pPr>
      <w:r>
        <w:rPr>
          <w:rFonts w:ascii="Arial" w:hAnsi="Arial" w:cs="Arial"/>
        </w:rPr>
        <w:t>Henrik Engell-Hedager, FSSK</w:t>
      </w:r>
    </w:p>
    <w:p w14:paraId="2CC558AC" w14:textId="180361F7" w:rsidR="00222A4D" w:rsidRDefault="00AE2317" w:rsidP="00D07FC1">
      <w:pPr>
        <w:rPr>
          <w:rFonts w:ascii="Arial" w:hAnsi="Arial" w:cs="Arial"/>
        </w:rPr>
      </w:pPr>
      <w:r>
        <w:rPr>
          <w:rFonts w:ascii="Arial" w:hAnsi="Arial" w:cs="Arial"/>
        </w:rPr>
        <w:t>Mikkel Søe-Jensen</w:t>
      </w:r>
      <w:r w:rsidR="0061721A">
        <w:rPr>
          <w:rFonts w:ascii="Arial" w:hAnsi="Arial" w:cs="Arial"/>
        </w:rPr>
        <w:t>, Frederiksberg Volley</w:t>
      </w:r>
    </w:p>
    <w:p w14:paraId="0AB4AEDC" w14:textId="77777777" w:rsidR="00222A4D" w:rsidRPr="00861111" w:rsidRDefault="00222A4D" w:rsidP="00D07FC1">
      <w:pPr>
        <w:rPr>
          <w:rFonts w:ascii="Arial" w:hAnsi="Arial" w:cs="Arial"/>
        </w:rPr>
      </w:pPr>
    </w:p>
    <w:p w14:paraId="070C069F" w14:textId="16ADF641" w:rsidR="00D07FC1" w:rsidRDefault="00083AA2" w:rsidP="00A90EB3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Referat af Brugergruppemøde</w:t>
      </w:r>
      <w:r w:rsidR="00D07FC1" w:rsidRPr="00861111">
        <w:rPr>
          <w:rFonts w:ascii="Arial" w:hAnsi="Arial" w:cs="Arial"/>
          <w:b/>
          <w:sz w:val="28"/>
          <w:szCs w:val="28"/>
        </w:rPr>
        <w:t>:</w:t>
      </w:r>
    </w:p>
    <w:p w14:paraId="371B488E" w14:textId="77777777" w:rsidR="00C62CB0" w:rsidRDefault="00C62CB0" w:rsidP="00A90EB3">
      <w:pPr>
        <w:jc w:val="center"/>
        <w:rPr>
          <w:rFonts w:ascii="Arial" w:hAnsi="Arial" w:cs="Arial"/>
          <w:b/>
          <w:sz w:val="28"/>
          <w:szCs w:val="28"/>
        </w:rPr>
      </w:pPr>
    </w:p>
    <w:p w14:paraId="095CBA1F" w14:textId="77777777" w:rsidR="006C0CE6" w:rsidRPr="00D14071" w:rsidRDefault="006C0CE6" w:rsidP="006C0CE6">
      <w:pPr>
        <w:spacing w:after="0" w:line="240" w:lineRule="auto"/>
        <w:ind w:left="360" w:firstLine="10"/>
        <w:rPr>
          <w:rFonts w:ascii="Arial" w:hAnsi="Arial" w:cs="Arial"/>
        </w:rPr>
      </w:pPr>
      <w:r w:rsidRPr="00D14071">
        <w:rPr>
          <w:rFonts w:ascii="Arial" w:hAnsi="Arial" w:cs="Arial"/>
        </w:rPr>
        <w:t>Vi startede møde</w:t>
      </w:r>
      <w:r>
        <w:rPr>
          <w:rFonts w:ascii="Arial" w:hAnsi="Arial" w:cs="Arial"/>
        </w:rPr>
        <w:t>t</w:t>
      </w:r>
      <w:r w:rsidRPr="00D14071">
        <w:rPr>
          <w:rFonts w:ascii="Arial" w:hAnsi="Arial" w:cs="Arial"/>
        </w:rPr>
        <w:t xml:space="preserve"> med at undre os over, hvor få der var til stede til. Nogle </w:t>
      </w:r>
      <w:r w:rsidRPr="00D14071">
        <w:rPr>
          <w:rFonts w:ascii="Arial" w:hAnsi="Arial" w:cs="Arial"/>
        </w:rPr>
        <w:tab/>
        <w:t xml:space="preserve">             medlemmer af Brugergruppen havde ikke meldt afbud og en valgte at gå igen for </w:t>
      </w:r>
      <w:r w:rsidRPr="00D14071">
        <w:rPr>
          <w:rFonts w:ascii="Arial" w:hAnsi="Arial" w:cs="Arial"/>
        </w:rPr>
        <w:tab/>
        <w:t xml:space="preserve">             at være sammen med sit hold. I princippet var der kun en repræsentant fra en forening til stede.</w:t>
      </w:r>
    </w:p>
    <w:p w14:paraId="455CE425" w14:textId="77777777" w:rsidR="006C0CE6" w:rsidRPr="00D14071" w:rsidRDefault="006C0CE6" w:rsidP="006C0CE6">
      <w:pPr>
        <w:spacing w:after="0" w:line="240" w:lineRule="auto"/>
        <w:rPr>
          <w:rFonts w:ascii="Arial" w:hAnsi="Arial" w:cs="Arial"/>
        </w:rPr>
      </w:pPr>
      <w:r w:rsidRPr="00D14071">
        <w:rPr>
          <w:rFonts w:ascii="Arial" w:hAnsi="Arial" w:cs="Arial"/>
        </w:rPr>
        <w:t xml:space="preserve">      Vi valgte at gennemføre mødet med de refleksioner og punkter vi havde forberedt os på.</w:t>
      </w:r>
    </w:p>
    <w:p w14:paraId="27B7AF60" w14:textId="77777777" w:rsidR="00C62CB0" w:rsidRPr="00C62CB0" w:rsidRDefault="00C62CB0" w:rsidP="00C62CB0">
      <w:pPr>
        <w:rPr>
          <w:rFonts w:ascii="Arial" w:hAnsi="Arial" w:cs="Arial"/>
          <w:bCs/>
        </w:rPr>
      </w:pPr>
    </w:p>
    <w:p w14:paraId="7366C605" w14:textId="77777777" w:rsidR="00D07FC1" w:rsidRPr="00861111" w:rsidRDefault="00D07FC1" w:rsidP="00D07FC1">
      <w:pPr>
        <w:rPr>
          <w:rFonts w:ascii="Arial" w:hAnsi="Arial" w:cs="Arial"/>
          <w:b/>
          <w:bCs/>
        </w:rPr>
      </w:pPr>
    </w:p>
    <w:p w14:paraId="48C799DD" w14:textId="2A236812" w:rsidR="00D07FC1" w:rsidRPr="00D1407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 xml:space="preserve">Godkendelse af referat fra sidste møde d. </w:t>
      </w:r>
      <w:r w:rsidR="30022396" w:rsidRPr="00D14071">
        <w:rPr>
          <w:rFonts w:ascii="Arial" w:hAnsi="Arial" w:cs="Arial"/>
          <w:b/>
          <w:bCs/>
        </w:rPr>
        <w:t xml:space="preserve">14. </w:t>
      </w:r>
      <w:r w:rsidR="00717EF2">
        <w:rPr>
          <w:rFonts w:ascii="Arial" w:hAnsi="Arial" w:cs="Arial"/>
          <w:b/>
          <w:bCs/>
        </w:rPr>
        <w:t>dec</w:t>
      </w:r>
      <w:r w:rsidRPr="00D14071">
        <w:rPr>
          <w:rFonts w:ascii="Arial" w:hAnsi="Arial" w:cs="Arial"/>
          <w:b/>
          <w:bCs/>
        </w:rPr>
        <w:t>ember 202</w:t>
      </w:r>
      <w:r w:rsidR="0227E114" w:rsidRPr="00D14071">
        <w:rPr>
          <w:rFonts w:ascii="Arial" w:hAnsi="Arial" w:cs="Arial"/>
          <w:b/>
          <w:bCs/>
        </w:rPr>
        <w:t>1</w:t>
      </w:r>
    </w:p>
    <w:p w14:paraId="157C29AE" w14:textId="6ADFC136" w:rsidR="7D3DD9B3" w:rsidRPr="00D14071" w:rsidRDefault="7D3DD9B3" w:rsidP="7D3DD9B3">
      <w:p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 xml:space="preserve">      </w:t>
      </w:r>
      <w:r w:rsidR="00162FA2" w:rsidRPr="00D14071">
        <w:rPr>
          <w:rFonts w:ascii="Arial" w:hAnsi="Arial" w:cs="Arial"/>
          <w:b/>
          <w:bCs/>
        </w:rPr>
        <w:tab/>
        <w:t xml:space="preserve">     </w:t>
      </w:r>
      <w:r w:rsidRPr="00D14071">
        <w:rPr>
          <w:rFonts w:ascii="Arial" w:hAnsi="Arial" w:cs="Arial"/>
          <w:b/>
          <w:bCs/>
        </w:rPr>
        <w:t xml:space="preserve"> </w:t>
      </w:r>
      <w:r w:rsidRPr="00D14071">
        <w:rPr>
          <w:rFonts w:ascii="Arial" w:hAnsi="Arial" w:cs="Arial"/>
        </w:rPr>
        <w:t>Godkendt</w:t>
      </w:r>
    </w:p>
    <w:p w14:paraId="6851ED6F" w14:textId="2BD447A0" w:rsidR="7D3DD9B3" w:rsidRPr="00D14071" w:rsidRDefault="7D3DD9B3" w:rsidP="7D3DD9B3">
      <w:pPr>
        <w:spacing w:after="0" w:line="240" w:lineRule="auto"/>
        <w:rPr>
          <w:rFonts w:ascii="Arial" w:hAnsi="Arial" w:cs="Arial"/>
          <w:b/>
          <w:bCs/>
        </w:rPr>
      </w:pPr>
    </w:p>
    <w:p w14:paraId="4B25C709" w14:textId="77777777" w:rsidR="002021BF" w:rsidRPr="00D14071" w:rsidRDefault="002021BF" w:rsidP="002021BF">
      <w:pPr>
        <w:spacing w:after="0" w:line="240" w:lineRule="auto"/>
        <w:ind w:left="360"/>
        <w:rPr>
          <w:rFonts w:ascii="Arial" w:hAnsi="Arial" w:cs="Arial"/>
          <w:b/>
          <w:bCs/>
        </w:rPr>
      </w:pPr>
    </w:p>
    <w:p w14:paraId="74D95AF3" w14:textId="698D9C43" w:rsidR="00D07FC1" w:rsidRPr="00D1407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 xml:space="preserve">Nyt fra Formanden </w:t>
      </w:r>
    </w:p>
    <w:p w14:paraId="3D900E02" w14:textId="297228A5" w:rsidR="7D3DD9B3" w:rsidRDefault="7D3DD9B3" w:rsidP="00083AA2">
      <w:pPr>
        <w:spacing w:after="0" w:line="240" w:lineRule="auto"/>
        <w:ind w:left="1665"/>
        <w:rPr>
          <w:rFonts w:ascii="Arial" w:hAnsi="Arial" w:cs="Arial"/>
        </w:rPr>
      </w:pPr>
      <w:r w:rsidRPr="00D14071">
        <w:rPr>
          <w:rFonts w:ascii="Arial" w:hAnsi="Arial" w:cs="Arial"/>
        </w:rPr>
        <w:t>Udsat</w:t>
      </w:r>
    </w:p>
    <w:p w14:paraId="110E760D" w14:textId="77777777" w:rsidR="00083AA2" w:rsidRPr="00D14071" w:rsidRDefault="00083AA2" w:rsidP="7D3DD9B3">
      <w:pPr>
        <w:spacing w:after="0" w:line="240" w:lineRule="auto"/>
        <w:rPr>
          <w:rFonts w:ascii="Arial" w:hAnsi="Arial" w:cs="Arial"/>
          <w:b/>
          <w:bCs/>
        </w:rPr>
      </w:pPr>
    </w:p>
    <w:p w14:paraId="78B0AB61" w14:textId="77777777" w:rsidR="002021BF" w:rsidRPr="00D14071" w:rsidRDefault="002021BF" w:rsidP="009D79B4">
      <w:pPr>
        <w:spacing w:after="0" w:line="240" w:lineRule="auto"/>
        <w:ind w:left="1665"/>
        <w:rPr>
          <w:rFonts w:ascii="Arial" w:hAnsi="Arial" w:cs="Arial"/>
          <w:b/>
          <w:bCs/>
        </w:rPr>
      </w:pPr>
    </w:p>
    <w:p w14:paraId="0CB99975" w14:textId="2BB54055" w:rsidR="009D79B4" w:rsidRPr="00D14071" w:rsidRDefault="00597B91" w:rsidP="79C89139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lastRenderedPageBreak/>
        <w:t>Evaluering af ADK (Adgang til hallen med brik)</w:t>
      </w:r>
    </w:p>
    <w:p w14:paraId="5F9FE28B" w14:textId="5CDBCE9A" w:rsidR="7D3DD9B3" w:rsidRPr="00D14071" w:rsidRDefault="00B400D1" w:rsidP="00B400D1">
      <w:pPr>
        <w:spacing w:after="0" w:line="240" w:lineRule="auto"/>
        <w:ind w:left="360"/>
        <w:rPr>
          <w:rFonts w:ascii="Arial" w:hAnsi="Arial" w:cs="Arial"/>
        </w:rPr>
      </w:pPr>
      <w:r w:rsidRPr="00D14071">
        <w:rPr>
          <w:rFonts w:ascii="Arial" w:hAnsi="Arial" w:cs="Arial"/>
        </w:rPr>
        <w:t xml:space="preserve"> </w:t>
      </w:r>
      <w:r w:rsidR="7D3DD9B3" w:rsidRPr="00D14071">
        <w:rPr>
          <w:rFonts w:ascii="Arial" w:hAnsi="Arial" w:cs="Arial"/>
        </w:rPr>
        <w:t xml:space="preserve">Der var flere brikker, der blev slettet sidste sommer, da de blev delt med andre </w:t>
      </w:r>
      <w:r w:rsidR="7D3DD9B3" w:rsidRPr="00D14071">
        <w:rPr>
          <w:rFonts w:ascii="Arial" w:hAnsi="Arial" w:cs="Arial"/>
        </w:rPr>
        <w:tab/>
        <w:t xml:space="preserve">      trods det, at brikkerne er personlig</w:t>
      </w:r>
      <w:r w:rsidR="000C16F6">
        <w:rPr>
          <w:rFonts w:ascii="Arial" w:hAnsi="Arial" w:cs="Arial"/>
        </w:rPr>
        <w:t>e</w:t>
      </w:r>
      <w:r w:rsidR="7D3DD9B3" w:rsidRPr="00D14071">
        <w:rPr>
          <w:rFonts w:ascii="Arial" w:hAnsi="Arial" w:cs="Arial"/>
        </w:rPr>
        <w:t>. Selvom der var afsat tider, hvornår, foreningen skulle være ude, blev nogle hold længere end de skulle og dermed gik alarmen i gang. Det er en tillidssag, at vi åbner hallen ubemandet, derfor forventer vi også, at de krav og forventninger der stilles overholdes.</w:t>
      </w:r>
    </w:p>
    <w:p w14:paraId="0140D55A" w14:textId="77777777" w:rsidR="00597B91" w:rsidRPr="00D14071" w:rsidRDefault="00597B91" w:rsidP="00597B91">
      <w:pPr>
        <w:pStyle w:val="Listeafsnit"/>
        <w:rPr>
          <w:rFonts w:ascii="Arial" w:hAnsi="Arial" w:cs="Arial"/>
          <w:b/>
          <w:bCs/>
        </w:rPr>
      </w:pPr>
    </w:p>
    <w:p w14:paraId="444E0C76" w14:textId="0CD35875" w:rsidR="00597B91" w:rsidRPr="00D14071" w:rsidRDefault="00597B91" w:rsidP="79C89139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>Årsberetning</w:t>
      </w:r>
    </w:p>
    <w:p w14:paraId="146135D9" w14:textId="43C35134" w:rsidR="7D3DD9B3" w:rsidRPr="00D14071" w:rsidRDefault="7D3DD9B3" w:rsidP="004B288E">
      <w:pPr>
        <w:spacing w:after="0" w:line="240" w:lineRule="auto"/>
        <w:ind w:left="360" w:firstLine="10"/>
        <w:rPr>
          <w:rFonts w:ascii="Arial" w:hAnsi="Arial" w:cs="Arial"/>
          <w:b/>
          <w:bCs/>
        </w:rPr>
      </w:pPr>
      <w:r w:rsidRPr="00D14071">
        <w:rPr>
          <w:rFonts w:ascii="Arial" w:hAnsi="Arial" w:cs="Arial"/>
        </w:rPr>
        <w:t xml:space="preserve">Den var ikke blevet læst. Som vi snakkede om, det er meget få, der læser den </w:t>
      </w:r>
      <w:r w:rsidRPr="00D14071">
        <w:rPr>
          <w:rFonts w:ascii="Arial" w:hAnsi="Arial" w:cs="Arial"/>
        </w:rPr>
        <w:tab/>
        <w:t xml:space="preserve">      </w:t>
      </w:r>
      <w:r w:rsidR="00FA5E2A" w:rsidRPr="00D14071">
        <w:rPr>
          <w:rFonts w:ascii="Arial" w:hAnsi="Arial" w:cs="Arial"/>
        </w:rPr>
        <w:t xml:space="preserve"> </w:t>
      </w:r>
      <w:r w:rsidR="001D7787">
        <w:rPr>
          <w:rFonts w:ascii="Arial" w:hAnsi="Arial" w:cs="Arial"/>
        </w:rPr>
        <w:t>D</w:t>
      </w:r>
      <w:r w:rsidRPr="00D14071">
        <w:rPr>
          <w:rFonts w:ascii="Arial" w:hAnsi="Arial" w:cs="Arial"/>
        </w:rPr>
        <w:t xml:space="preserve">esværre, da vi </w:t>
      </w:r>
      <w:r w:rsidR="0092389F">
        <w:rPr>
          <w:rFonts w:ascii="Arial" w:hAnsi="Arial" w:cs="Arial"/>
        </w:rPr>
        <w:t>bruger</w:t>
      </w:r>
      <w:r w:rsidRPr="00D14071">
        <w:rPr>
          <w:rFonts w:ascii="Arial" w:hAnsi="Arial" w:cs="Arial"/>
        </w:rPr>
        <w:t xml:space="preserve"> tid og tanker på, hvad der skal stå i årsberetningen.</w:t>
      </w:r>
      <w:r w:rsidRPr="00D14071">
        <w:rPr>
          <w:rFonts w:ascii="Arial" w:hAnsi="Arial" w:cs="Arial"/>
        </w:rPr>
        <w:tab/>
      </w:r>
      <w:r w:rsidRPr="00D14071">
        <w:rPr>
          <w:rFonts w:ascii="Arial" w:hAnsi="Arial" w:cs="Arial"/>
        </w:rPr>
        <w:tab/>
        <w:t xml:space="preserve"> </w:t>
      </w:r>
      <w:r w:rsidRPr="00D14071">
        <w:rPr>
          <w:rFonts w:ascii="Arial" w:hAnsi="Arial" w:cs="Arial"/>
        </w:rPr>
        <w:tab/>
      </w:r>
    </w:p>
    <w:p w14:paraId="5065C36A" w14:textId="3F6D95E4" w:rsidR="79C89139" w:rsidRPr="00D14071" w:rsidRDefault="79C89139" w:rsidP="79C89139">
      <w:pPr>
        <w:spacing w:after="0" w:line="240" w:lineRule="auto"/>
        <w:rPr>
          <w:rFonts w:ascii="Arial" w:hAnsi="Arial" w:cs="Arial"/>
          <w:b/>
          <w:bCs/>
        </w:rPr>
      </w:pPr>
    </w:p>
    <w:p w14:paraId="2D13B601" w14:textId="6D70219F" w:rsidR="00D07FC1" w:rsidRPr="00D1407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  <w:lang w:val="nb-NO"/>
        </w:rPr>
      </w:pPr>
      <w:r w:rsidRPr="00D14071">
        <w:rPr>
          <w:rFonts w:ascii="Arial" w:hAnsi="Arial" w:cs="Arial"/>
          <w:b/>
          <w:bCs/>
          <w:lang w:val="nb-NO"/>
        </w:rPr>
        <w:t xml:space="preserve">General orientering fra </w:t>
      </w:r>
      <w:r w:rsidR="00295450" w:rsidRPr="00D14071">
        <w:rPr>
          <w:rFonts w:ascii="Arial" w:hAnsi="Arial" w:cs="Arial"/>
          <w:b/>
          <w:bCs/>
          <w:lang w:val="nb-NO"/>
        </w:rPr>
        <w:t>Bülowsvejhallen</w:t>
      </w:r>
      <w:r w:rsidRPr="00D14071">
        <w:rPr>
          <w:rFonts w:ascii="Arial" w:hAnsi="Arial" w:cs="Arial"/>
          <w:b/>
          <w:bCs/>
          <w:lang w:val="nb-NO"/>
        </w:rPr>
        <w:t xml:space="preserve"> v/ </w:t>
      </w:r>
      <w:proofErr w:type="spellStart"/>
      <w:r w:rsidRPr="00D14071">
        <w:rPr>
          <w:rFonts w:ascii="Arial" w:hAnsi="Arial" w:cs="Arial"/>
          <w:b/>
          <w:bCs/>
          <w:lang w:val="nb-NO"/>
        </w:rPr>
        <w:t>Halinspektør</w:t>
      </w:r>
      <w:proofErr w:type="spellEnd"/>
      <w:r w:rsidRPr="00D14071">
        <w:rPr>
          <w:rFonts w:ascii="Arial" w:hAnsi="Arial" w:cs="Arial"/>
          <w:b/>
          <w:bCs/>
          <w:lang w:val="nb-NO"/>
        </w:rPr>
        <w:t xml:space="preserve"> Anette Larsen</w:t>
      </w:r>
      <w:r w:rsidR="0036464F" w:rsidRPr="00D14071">
        <w:rPr>
          <w:rFonts w:ascii="Arial" w:hAnsi="Arial" w:cs="Arial"/>
          <w:b/>
          <w:bCs/>
          <w:lang w:val="nb-NO"/>
        </w:rPr>
        <w:t xml:space="preserve"> og </w:t>
      </w:r>
      <w:proofErr w:type="spellStart"/>
      <w:r w:rsidR="0036464F" w:rsidRPr="00D14071">
        <w:rPr>
          <w:rFonts w:ascii="Arial" w:hAnsi="Arial" w:cs="Arial"/>
          <w:b/>
          <w:bCs/>
          <w:lang w:val="nb-NO"/>
        </w:rPr>
        <w:t>Centerleder</w:t>
      </w:r>
      <w:proofErr w:type="spellEnd"/>
      <w:r w:rsidR="0036464F" w:rsidRPr="00D14071">
        <w:rPr>
          <w:rFonts w:ascii="Arial" w:hAnsi="Arial" w:cs="Arial"/>
          <w:b/>
          <w:bCs/>
          <w:lang w:val="nb-NO"/>
        </w:rPr>
        <w:t xml:space="preserve"> Ann-Louise Nielse</w:t>
      </w:r>
      <w:r w:rsidR="009D79B4" w:rsidRPr="00D14071">
        <w:rPr>
          <w:rFonts w:ascii="Arial" w:hAnsi="Arial" w:cs="Arial"/>
          <w:b/>
          <w:bCs/>
          <w:lang w:val="nb-NO"/>
        </w:rPr>
        <w:t>n</w:t>
      </w:r>
    </w:p>
    <w:p w14:paraId="3F6FE0F2" w14:textId="1472E3EA" w:rsidR="009D79B4" w:rsidRPr="00D14071" w:rsidRDefault="009D79B4" w:rsidP="7D3DD9B3">
      <w:pPr>
        <w:spacing w:after="0" w:line="240" w:lineRule="auto"/>
        <w:rPr>
          <w:rFonts w:ascii="Arial" w:hAnsi="Arial" w:cs="Arial"/>
        </w:rPr>
      </w:pPr>
    </w:p>
    <w:p w14:paraId="3752D61F" w14:textId="565CDDCC" w:rsidR="009D79B4" w:rsidRPr="00D14071" w:rsidRDefault="7D3DD9B3" w:rsidP="00550A85">
      <w:pPr>
        <w:spacing w:after="0" w:line="240" w:lineRule="auto"/>
        <w:ind w:left="37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14071">
        <w:rPr>
          <w:rFonts w:ascii="Arial" w:hAnsi="Arial" w:cs="Arial"/>
        </w:rPr>
        <w:t xml:space="preserve">Vi startede med at drøfte de krav og foreninger, der er til Brugergruppen og </w:t>
      </w:r>
      <w:r w:rsidR="00BA7506" w:rsidRPr="00D14071">
        <w:rPr>
          <w:rFonts w:ascii="Arial" w:hAnsi="Arial" w:cs="Arial"/>
        </w:rPr>
        <w:t>hvilket vigtigt organ</w:t>
      </w:r>
      <w:r w:rsidRPr="00D14071">
        <w:rPr>
          <w:rFonts w:ascii="Arial" w:hAnsi="Arial" w:cs="Arial"/>
        </w:rPr>
        <w:t xml:space="preserve"> det kan være. Der har i årenes løb været gode dialoger og beslutninger som de enkelte foreninger kunne forholde sig til.</w:t>
      </w:r>
      <w:r w:rsidR="00550A85" w:rsidRPr="00D14071">
        <w:rPr>
          <w:rFonts w:ascii="Arial" w:hAnsi="Arial" w:cs="Arial"/>
        </w:rPr>
        <w:t xml:space="preserve"> </w:t>
      </w:r>
      <w:r w:rsidRPr="00D14071">
        <w:rPr>
          <w:rFonts w:ascii="Arial" w:hAnsi="Arial" w:cs="Arial"/>
        </w:rPr>
        <w:t>På mødet i går var vi enige om at referere til nogle af de emner vi har haft op som stadig er aktuelle.</w:t>
      </w:r>
    </w:p>
    <w:p w14:paraId="2492A55A" w14:textId="0C5409BB" w:rsidR="009D79B4" w:rsidRPr="00D14071" w:rsidRDefault="009D79B4" w:rsidP="7D3DD9B3">
      <w:pPr>
        <w:spacing w:after="0" w:line="240" w:lineRule="auto"/>
        <w:ind w:firstLine="1304"/>
        <w:rPr>
          <w:rFonts w:ascii="Arial" w:hAnsi="Arial" w:cs="Arial"/>
        </w:rPr>
      </w:pPr>
    </w:p>
    <w:p w14:paraId="4E706C3D" w14:textId="087BBD94" w:rsidR="009D79B4" w:rsidRDefault="7D3DD9B3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Brugergrupperne skal være med til udviklingen af både de ikke-idrætslige        </w:t>
      </w:r>
      <w:r w:rsidR="009D79B4" w:rsidRPr="00D14071">
        <w:rPr>
          <w:rFonts w:ascii="Arial" w:hAnsi="Arial" w:cs="Arial"/>
        </w:rPr>
        <w:tab/>
      </w:r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       aktiviteter/forhold og kunne drøfte idrætslige aktiviteter, herunder arbejde med </w:t>
      </w:r>
      <w:r w:rsidR="009D79B4" w:rsidRPr="00D14071">
        <w:rPr>
          <w:rFonts w:ascii="Arial" w:hAnsi="Arial" w:cs="Arial"/>
        </w:rPr>
        <w:tab/>
      </w:r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       økonomien i forbindelse med, hvad der kan indkøbes til glæde for alle brugere på </w:t>
      </w:r>
      <w:r w:rsidR="009D79B4" w:rsidRPr="00D14071">
        <w:rPr>
          <w:rFonts w:ascii="Arial" w:hAnsi="Arial" w:cs="Arial"/>
        </w:rPr>
        <w:tab/>
      </w:r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       anlægget. Der skal være mere fokus på aktivitet. Halinspektøren skal </w:t>
      </w:r>
      <w:proofErr w:type="gramStart"/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>hjælpe  brugergruppeformanden</w:t>
      </w:r>
      <w:proofErr w:type="gramEnd"/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 med at samarbejde og holde dialogen med </w:t>
      </w:r>
      <w:r w:rsidR="009D79B4" w:rsidRPr="00D14071">
        <w:rPr>
          <w:rFonts w:ascii="Arial" w:hAnsi="Arial" w:cs="Arial"/>
        </w:rPr>
        <w:tab/>
      </w:r>
      <w:r w:rsidR="009D79B4" w:rsidRPr="00D14071">
        <w:rPr>
          <w:rFonts w:ascii="Arial" w:hAnsi="Arial" w:cs="Arial"/>
        </w:rPr>
        <w:tab/>
      </w:r>
      <w:r w:rsidRPr="00D14071">
        <w:rPr>
          <w:rFonts w:ascii="Arial" w:eastAsia="Calibri" w:hAnsi="Arial" w:cs="Arial"/>
          <w:color w:val="000000" w:themeColor="text1"/>
          <w:sz w:val="24"/>
          <w:szCs w:val="24"/>
        </w:rPr>
        <w:t xml:space="preserve">       foreningerne på anlægget. </w:t>
      </w:r>
    </w:p>
    <w:p w14:paraId="410D1774" w14:textId="77777777" w:rsidR="00AC301D" w:rsidRDefault="00AC301D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F3A0732" w14:textId="16B776BC" w:rsidR="00F20E0E" w:rsidRDefault="00F20E0E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Bookingsystemet</w:t>
      </w:r>
      <w:r w:rsidR="00450AC7">
        <w:rPr>
          <w:rFonts w:ascii="Arial" w:eastAsia="Calibri" w:hAnsi="Arial" w:cs="Arial"/>
          <w:color w:val="000000" w:themeColor="text1"/>
          <w:sz w:val="24"/>
          <w:szCs w:val="24"/>
        </w:rPr>
        <w:t xml:space="preserve"> virker, men der er desværre nogle foreninger, der ikke bruger det optimalt</w:t>
      </w:r>
      <w:r w:rsidR="001135F6">
        <w:rPr>
          <w:rFonts w:ascii="Arial" w:eastAsia="Calibri" w:hAnsi="Arial" w:cs="Arial"/>
          <w:color w:val="000000" w:themeColor="text1"/>
          <w:sz w:val="24"/>
          <w:szCs w:val="24"/>
        </w:rPr>
        <w:t xml:space="preserve">. </w:t>
      </w:r>
      <w:r w:rsidR="005B7E8E">
        <w:rPr>
          <w:rFonts w:ascii="Arial" w:eastAsia="Calibri" w:hAnsi="Arial" w:cs="Arial"/>
          <w:color w:val="000000" w:themeColor="text1"/>
          <w:sz w:val="24"/>
          <w:szCs w:val="24"/>
        </w:rPr>
        <w:t xml:space="preserve">Når styrketræningslokalet skal </w:t>
      </w:r>
      <w:proofErr w:type="gramStart"/>
      <w:r w:rsidR="005B7E8E">
        <w:rPr>
          <w:rFonts w:ascii="Arial" w:eastAsia="Calibri" w:hAnsi="Arial" w:cs="Arial"/>
          <w:color w:val="000000" w:themeColor="text1"/>
          <w:sz w:val="24"/>
          <w:szCs w:val="24"/>
        </w:rPr>
        <w:t>b</w:t>
      </w:r>
      <w:r w:rsidR="00D32DA8">
        <w:rPr>
          <w:rFonts w:ascii="Arial" w:eastAsia="Calibri" w:hAnsi="Arial" w:cs="Arial"/>
          <w:color w:val="000000" w:themeColor="text1"/>
          <w:sz w:val="24"/>
          <w:szCs w:val="24"/>
        </w:rPr>
        <w:t>ruges</w:t>
      </w:r>
      <w:proofErr w:type="gramEnd"/>
      <w:r w:rsidR="005B7E8E">
        <w:rPr>
          <w:rFonts w:ascii="Arial" w:eastAsia="Calibri" w:hAnsi="Arial" w:cs="Arial"/>
          <w:color w:val="000000" w:themeColor="text1"/>
          <w:sz w:val="24"/>
          <w:szCs w:val="24"/>
        </w:rPr>
        <w:t xml:space="preserve"> skal foreningerne anmode om det i</w:t>
      </w:r>
      <w:r w:rsidR="00656739">
        <w:rPr>
          <w:rFonts w:ascii="Arial" w:eastAsia="Calibri" w:hAnsi="Arial" w:cs="Arial"/>
          <w:color w:val="000000" w:themeColor="text1"/>
          <w:sz w:val="24"/>
          <w:szCs w:val="24"/>
        </w:rPr>
        <w:t xml:space="preserve"> Bookingportalen. </w:t>
      </w:r>
    </w:p>
    <w:p w14:paraId="1463E931" w14:textId="77777777" w:rsidR="001B27D0" w:rsidRDefault="001B27D0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07B7A2A0" w14:textId="63EB4128" w:rsidR="001B27D0" w:rsidRDefault="001B27D0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Kampe skal </w:t>
      </w:r>
      <w:r w:rsidR="00A14E16">
        <w:rPr>
          <w:rFonts w:ascii="Arial" w:eastAsia="Calibri" w:hAnsi="Arial" w:cs="Arial"/>
          <w:color w:val="000000" w:themeColor="text1"/>
          <w:sz w:val="24"/>
          <w:szCs w:val="24"/>
        </w:rPr>
        <w:t>der anmodes om i bookingportalen og i god tid og ikke et par dage før</w:t>
      </w:r>
      <w:r w:rsidR="008D0E12">
        <w:rPr>
          <w:rFonts w:ascii="Arial" w:eastAsia="Calibri" w:hAnsi="Arial" w:cs="Arial"/>
          <w:color w:val="000000" w:themeColor="text1"/>
          <w:sz w:val="24"/>
          <w:szCs w:val="24"/>
        </w:rPr>
        <w:t>, der skal være en kamp.</w:t>
      </w:r>
      <w:r w:rsidR="00E45A1A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14:paraId="5BCB8C29" w14:textId="77777777" w:rsidR="00D32DA8" w:rsidRDefault="00D32DA8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0EB97A3" w14:textId="1C899B8D" w:rsidR="00BD7948" w:rsidRDefault="00CA4C65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Det er før blevet ført til referat</w:t>
      </w:r>
      <w:r w:rsidR="00055945">
        <w:rPr>
          <w:rFonts w:ascii="Arial" w:eastAsia="Calibri" w:hAnsi="Arial" w:cs="Arial"/>
          <w:color w:val="000000" w:themeColor="text1"/>
          <w:sz w:val="24"/>
          <w:szCs w:val="24"/>
        </w:rPr>
        <w:t>, at når 24 sekunder uret eller</w:t>
      </w:r>
      <w:r w:rsidR="00B32EF8">
        <w:rPr>
          <w:rFonts w:ascii="Arial" w:eastAsia="Calibri" w:hAnsi="Arial" w:cs="Arial"/>
          <w:color w:val="000000" w:themeColor="text1"/>
          <w:sz w:val="24"/>
          <w:szCs w:val="24"/>
        </w:rPr>
        <w:t xml:space="preserve"> der er</w:t>
      </w:r>
      <w:r w:rsidR="00055945">
        <w:rPr>
          <w:rFonts w:ascii="Arial" w:eastAsia="Calibri" w:hAnsi="Arial" w:cs="Arial"/>
          <w:color w:val="000000" w:themeColor="text1"/>
          <w:sz w:val="24"/>
          <w:szCs w:val="24"/>
        </w:rPr>
        <w:t xml:space="preserve"> andre fejl og mangler skal Ann-Louis</w:t>
      </w:r>
      <w:r w:rsidR="00C60E3D">
        <w:rPr>
          <w:rFonts w:ascii="Arial" w:eastAsia="Calibri" w:hAnsi="Arial" w:cs="Arial"/>
          <w:color w:val="000000" w:themeColor="text1"/>
          <w:sz w:val="24"/>
          <w:szCs w:val="24"/>
        </w:rPr>
        <w:t>e kontaktes. Vi har i den senere tid oplevet</w:t>
      </w:r>
      <w:r w:rsidR="00E321C4">
        <w:rPr>
          <w:rFonts w:ascii="Arial" w:eastAsia="Calibri" w:hAnsi="Arial" w:cs="Arial"/>
          <w:color w:val="000000" w:themeColor="text1"/>
          <w:sz w:val="24"/>
          <w:szCs w:val="24"/>
        </w:rPr>
        <w:t xml:space="preserve"> at få at vide</w:t>
      </w:r>
      <w:r w:rsidR="00A83E63">
        <w:rPr>
          <w:rFonts w:ascii="Arial" w:eastAsia="Calibri" w:hAnsi="Arial" w:cs="Arial"/>
          <w:color w:val="000000" w:themeColor="text1"/>
          <w:sz w:val="24"/>
          <w:szCs w:val="24"/>
        </w:rPr>
        <w:t>, at</w:t>
      </w:r>
      <w:r w:rsidR="00E321C4">
        <w:rPr>
          <w:rFonts w:ascii="Arial" w:eastAsia="Calibri" w:hAnsi="Arial" w:cs="Arial"/>
          <w:color w:val="000000" w:themeColor="text1"/>
          <w:sz w:val="24"/>
          <w:szCs w:val="24"/>
        </w:rPr>
        <w:t xml:space="preserve"> Falcon har fået bøder for </w:t>
      </w:r>
      <w:r w:rsidR="00123DA3">
        <w:rPr>
          <w:rFonts w:ascii="Arial" w:eastAsia="Calibri" w:hAnsi="Arial" w:cs="Arial"/>
          <w:color w:val="000000" w:themeColor="text1"/>
          <w:sz w:val="24"/>
          <w:szCs w:val="24"/>
        </w:rPr>
        <w:t>fejl på 24 sekunder uret</w:t>
      </w:r>
      <w:r w:rsidR="00755487">
        <w:rPr>
          <w:rFonts w:ascii="Arial" w:eastAsia="Calibri" w:hAnsi="Arial" w:cs="Arial"/>
          <w:color w:val="000000" w:themeColor="text1"/>
          <w:sz w:val="24"/>
          <w:szCs w:val="24"/>
        </w:rPr>
        <w:t xml:space="preserve"> både på Skolen på Nyelandsvej og i Bülowsvejhallen.</w:t>
      </w:r>
    </w:p>
    <w:p w14:paraId="76C35536" w14:textId="489238F4" w:rsidR="00754EE2" w:rsidRDefault="00754EE2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Vi kan ikke gøre noget ved det, hvis vi ikke får det at vide. De</w:t>
      </w:r>
      <w:r w:rsidR="00B64B42">
        <w:rPr>
          <w:rFonts w:ascii="Arial" w:eastAsia="Calibri" w:hAnsi="Arial" w:cs="Arial"/>
          <w:color w:val="000000" w:themeColor="text1"/>
          <w:sz w:val="24"/>
          <w:szCs w:val="24"/>
        </w:rPr>
        <w:t xml:space="preserve">suden </w:t>
      </w:r>
      <w:r w:rsidR="008F69CD">
        <w:rPr>
          <w:rFonts w:ascii="Arial" w:eastAsia="Calibri" w:hAnsi="Arial" w:cs="Arial"/>
          <w:color w:val="000000" w:themeColor="text1"/>
          <w:sz w:val="24"/>
          <w:szCs w:val="24"/>
        </w:rPr>
        <w:t>er det for år tilbage meldt ud, at vi har ekstra udstyr på kontor</w:t>
      </w:r>
      <w:r w:rsidR="00DD5951">
        <w:rPr>
          <w:rFonts w:ascii="Arial" w:eastAsia="Calibri" w:hAnsi="Arial" w:cs="Arial"/>
          <w:color w:val="000000" w:themeColor="text1"/>
          <w:sz w:val="24"/>
          <w:szCs w:val="24"/>
        </w:rPr>
        <w:t xml:space="preserve">et i tilfælde af </w:t>
      </w:r>
      <w:proofErr w:type="gramStart"/>
      <w:r w:rsidR="00DD5951">
        <w:rPr>
          <w:rFonts w:ascii="Arial" w:eastAsia="Calibri" w:hAnsi="Arial" w:cs="Arial"/>
          <w:color w:val="000000" w:themeColor="text1"/>
          <w:sz w:val="24"/>
          <w:szCs w:val="24"/>
        </w:rPr>
        <w:t>uret</w:t>
      </w:r>
      <w:proofErr w:type="gramEnd"/>
      <w:r w:rsidR="00DD5951">
        <w:rPr>
          <w:rFonts w:ascii="Arial" w:eastAsia="Calibri" w:hAnsi="Arial" w:cs="Arial"/>
          <w:color w:val="000000" w:themeColor="text1"/>
          <w:sz w:val="24"/>
          <w:szCs w:val="24"/>
        </w:rPr>
        <w:t xml:space="preserve"> går i stykker</w:t>
      </w:r>
      <w:r w:rsidR="00342A3F">
        <w:rPr>
          <w:rFonts w:ascii="Arial" w:eastAsia="Calibri" w:hAnsi="Arial" w:cs="Arial"/>
          <w:color w:val="000000" w:themeColor="text1"/>
          <w:sz w:val="24"/>
          <w:szCs w:val="24"/>
        </w:rPr>
        <w:t xml:space="preserve"> og</w:t>
      </w:r>
      <w:r w:rsidR="008F69CD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A3651D">
        <w:rPr>
          <w:rFonts w:ascii="Arial" w:eastAsia="Calibri" w:hAnsi="Arial" w:cs="Arial"/>
          <w:color w:val="000000" w:themeColor="text1"/>
          <w:sz w:val="24"/>
          <w:szCs w:val="24"/>
        </w:rPr>
        <w:t>som også kan bruges på Skolen på Nyelandsvej.</w:t>
      </w:r>
      <w:r w:rsidR="005D4050">
        <w:rPr>
          <w:rFonts w:ascii="Arial" w:eastAsia="Calibri" w:hAnsi="Arial" w:cs="Arial"/>
          <w:color w:val="000000" w:themeColor="text1"/>
          <w:sz w:val="24"/>
          <w:szCs w:val="24"/>
        </w:rPr>
        <w:t xml:space="preserve"> Vi skulle tirsdag den 8. marts have A Sport til at repa</w:t>
      </w:r>
      <w:r w:rsidR="00A8100D">
        <w:rPr>
          <w:rFonts w:ascii="Arial" w:eastAsia="Calibri" w:hAnsi="Arial" w:cs="Arial"/>
          <w:color w:val="000000" w:themeColor="text1"/>
          <w:sz w:val="24"/>
          <w:szCs w:val="24"/>
        </w:rPr>
        <w:t xml:space="preserve">rere 24 sekunder uret på Nyelandsvej, men på grund af sygdom bliver det først gjort </w:t>
      </w:r>
      <w:r w:rsidR="0022753A">
        <w:rPr>
          <w:rFonts w:ascii="Arial" w:eastAsia="Calibri" w:hAnsi="Arial" w:cs="Arial"/>
          <w:color w:val="000000" w:themeColor="text1"/>
          <w:sz w:val="24"/>
          <w:szCs w:val="24"/>
        </w:rPr>
        <w:t>den 15. mar</w:t>
      </w:r>
      <w:r w:rsidR="00DD5951">
        <w:rPr>
          <w:rFonts w:ascii="Arial" w:eastAsia="Calibri" w:hAnsi="Arial" w:cs="Arial"/>
          <w:color w:val="000000" w:themeColor="text1"/>
          <w:sz w:val="24"/>
          <w:szCs w:val="24"/>
        </w:rPr>
        <w:t>ts.</w:t>
      </w:r>
    </w:p>
    <w:p w14:paraId="646A88FC" w14:textId="10B437E0" w:rsidR="002A0297" w:rsidRDefault="00987193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>Den 18. februar 2020 skrev vi i referat fra vores brugergruppemøde,</w:t>
      </w:r>
      <w:r w:rsidR="009A09FF">
        <w:rPr>
          <w:rFonts w:ascii="Arial" w:eastAsia="Calibri" w:hAnsi="Arial" w:cs="Arial"/>
          <w:color w:val="000000" w:themeColor="text1"/>
          <w:sz w:val="24"/>
          <w:szCs w:val="24"/>
        </w:rPr>
        <w:t xml:space="preserve"> at det blev foreslået</w:t>
      </w:r>
      <w:r w:rsidR="00897982">
        <w:rPr>
          <w:rFonts w:ascii="Arial" w:eastAsia="Calibri" w:hAnsi="Arial" w:cs="Arial"/>
          <w:color w:val="000000" w:themeColor="text1"/>
          <w:sz w:val="24"/>
          <w:szCs w:val="24"/>
        </w:rPr>
        <w:t>, at Falcon tjekker deres ure i god tid, minimum en halv time før, inden kampen går i gang</w:t>
      </w:r>
      <w:r w:rsidR="00C662CC">
        <w:rPr>
          <w:rFonts w:ascii="Arial" w:eastAsia="Calibri" w:hAnsi="Arial" w:cs="Arial"/>
          <w:color w:val="000000" w:themeColor="text1"/>
          <w:sz w:val="24"/>
          <w:szCs w:val="24"/>
        </w:rPr>
        <w:t xml:space="preserve">, så Falcon evt. kan få udleveret et </w:t>
      </w:r>
      <w:proofErr w:type="gramStart"/>
      <w:r w:rsidR="00C662CC">
        <w:rPr>
          <w:rFonts w:ascii="Arial" w:eastAsia="Calibri" w:hAnsi="Arial" w:cs="Arial"/>
          <w:color w:val="000000" w:themeColor="text1"/>
          <w:sz w:val="24"/>
          <w:szCs w:val="24"/>
        </w:rPr>
        <w:t>reserve</w:t>
      </w:r>
      <w:r w:rsidR="0069254D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  <w:r w:rsidR="00C662CC">
        <w:rPr>
          <w:rFonts w:ascii="Arial" w:eastAsia="Calibri" w:hAnsi="Arial" w:cs="Arial"/>
          <w:color w:val="000000" w:themeColor="text1"/>
          <w:sz w:val="24"/>
          <w:szCs w:val="24"/>
        </w:rPr>
        <w:t>ur</w:t>
      </w:r>
      <w:proofErr w:type="gramEnd"/>
      <w:r w:rsidR="00C662CC">
        <w:rPr>
          <w:rFonts w:ascii="Arial" w:eastAsia="Calibri" w:hAnsi="Arial" w:cs="Arial"/>
          <w:color w:val="000000" w:themeColor="text1"/>
          <w:sz w:val="24"/>
          <w:szCs w:val="24"/>
        </w:rPr>
        <w:t>, hvis uret i hallen ikke virker</w:t>
      </w:r>
      <w:r w:rsidR="009477F7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14:paraId="0EA103AD" w14:textId="38178A26" w:rsidR="0069254D" w:rsidRDefault="0069254D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33F38E8">
        <w:rPr>
          <w:rFonts w:ascii="Arial" w:eastAsia="Calibri" w:hAnsi="Arial" w:cs="Arial"/>
          <w:color w:val="000000" w:themeColor="text1"/>
          <w:sz w:val="24"/>
          <w:szCs w:val="24"/>
        </w:rPr>
        <w:t>Der blev på selv samme møde aftalt</w:t>
      </w:r>
      <w:r w:rsidR="00B064EB" w:rsidRPr="033F38E8">
        <w:rPr>
          <w:rFonts w:ascii="Arial" w:eastAsia="Calibri" w:hAnsi="Arial" w:cs="Arial"/>
          <w:color w:val="000000" w:themeColor="text1"/>
          <w:sz w:val="24"/>
          <w:szCs w:val="24"/>
        </w:rPr>
        <w:t xml:space="preserve">, at volley og basket, når de har </w:t>
      </w:r>
      <w:proofErr w:type="gramStart"/>
      <w:r w:rsidR="00B064EB" w:rsidRPr="033F38E8">
        <w:rPr>
          <w:rFonts w:ascii="Arial" w:eastAsia="Calibri" w:hAnsi="Arial" w:cs="Arial"/>
          <w:color w:val="000000" w:themeColor="text1"/>
          <w:sz w:val="24"/>
          <w:szCs w:val="24"/>
        </w:rPr>
        <w:t>kampe</w:t>
      </w:r>
      <w:proofErr w:type="gramEnd"/>
      <w:r w:rsidR="00B064EB" w:rsidRPr="033F38E8">
        <w:rPr>
          <w:rFonts w:ascii="Arial" w:eastAsia="Calibri" w:hAnsi="Arial" w:cs="Arial"/>
          <w:color w:val="000000" w:themeColor="text1"/>
          <w:sz w:val="24"/>
          <w:szCs w:val="24"/>
        </w:rPr>
        <w:t xml:space="preserve"> sætter sidestykker på</w:t>
      </w:r>
      <w:r w:rsidR="00702111" w:rsidRPr="033F38E8">
        <w:rPr>
          <w:rFonts w:ascii="Arial" w:eastAsia="Calibri" w:hAnsi="Arial" w:cs="Arial"/>
          <w:color w:val="000000" w:themeColor="text1"/>
          <w:sz w:val="24"/>
          <w:szCs w:val="24"/>
        </w:rPr>
        <w:t xml:space="preserve"> tribunerne for at forhindre, at affaldet bliver smidt ind under tribunerne</w:t>
      </w:r>
      <w:r w:rsidR="00711D00" w:rsidRPr="033F38E8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14:paraId="5A0DC4F7" w14:textId="2F662095" w:rsidR="00C74295" w:rsidRDefault="00C74295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Desuden blev der talt om</w:t>
      </w:r>
      <w:r w:rsidR="009F3F38">
        <w:rPr>
          <w:rFonts w:ascii="Arial" w:eastAsia="Calibri" w:hAnsi="Arial" w:cs="Arial"/>
          <w:color w:val="000000" w:themeColor="text1"/>
          <w:sz w:val="24"/>
          <w:szCs w:val="24"/>
        </w:rPr>
        <w:t>, at der ved kampe skal være bedre styring fra klubansvarlige</w:t>
      </w:r>
      <w:r w:rsidR="005672E3">
        <w:rPr>
          <w:rFonts w:ascii="Arial" w:eastAsia="Calibri" w:hAnsi="Arial" w:cs="Arial"/>
          <w:color w:val="000000" w:themeColor="text1"/>
          <w:sz w:val="24"/>
          <w:szCs w:val="24"/>
        </w:rPr>
        <w:t>, at der bliver ryddet op, især bag tribunerne, når kampene er slut</w:t>
      </w:r>
      <w:r w:rsidR="00774494">
        <w:rPr>
          <w:rFonts w:ascii="Arial" w:eastAsia="Calibri" w:hAnsi="Arial" w:cs="Arial"/>
          <w:color w:val="000000" w:themeColor="text1"/>
          <w:sz w:val="24"/>
          <w:szCs w:val="24"/>
        </w:rPr>
        <w:t>.</w:t>
      </w:r>
    </w:p>
    <w:p w14:paraId="299975BF" w14:textId="77777777" w:rsidR="00774494" w:rsidRDefault="00774494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5D6DFD9C" w14:textId="078FBD99" w:rsidR="00774494" w:rsidRDefault="00774494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  <w:r>
        <w:rPr>
          <w:rFonts w:ascii="Arial" w:eastAsia="Calibri" w:hAnsi="Arial" w:cs="Arial"/>
          <w:color w:val="000000" w:themeColor="text1"/>
          <w:sz w:val="24"/>
          <w:szCs w:val="24"/>
        </w:rPr>
        <w:t>Personalet har flere gange oplevet, at der ikke bliver ryddet op</w:t>
      </w:r>
      <w:r w:rsidR="004830CF">
        <w:rPr>
          <w:rFonts w:ascii="Arial" w:eastAsia="Calibri" w:hAnsi="Arial" w:cs="Arial"/>
          <w:color w:val="000000" w:themeColor="text1"/>
          <w:sz w:val="24"/>
          <w:szCs w:val="24"/>
        </w:rPr>
        <w:t xml:space="preserve"> efter kampe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 og </w:t>
      </w:r>
      <w:r w:rsidR="0083445E">
        <w:rPr>
          <w:rFonts w:ascii="Arial" w:eastAsia="Calibri" w:hAnsi="Arial" w:cs="Arial"/>
          <w:color w:val="000000" w:themeColor="text1"/>
          <w:sz w:val="24"/>
          <w:szCs w:val="24"/>
        </w:rPr>
        <w:t>efter træning. P</w:t>
      </w:r>
      <w:r>
        <w:rPr>
          <w:rFonts w:ascii="Arial" w:eastAsia="Calibri" w:hAnsi="Arial" w:cs="Arial"/>
          <w:color w:val="000000" w:themeColor="text1"/>
          <w:sz w:val="24"/>
          <w:szCs w:val="24"/>
        </w:rPr>
        <w:t xml:space="preserve">ersonalet må blive længere på arbejde for at rydde op. Det er ikke </w:t>
      </w:r>
      <w:r w:rsidR="004830CF">
        <w:rPr>
          <w:rFonts w:ascii="Arial" w:eastAsia="Calibri" w:hAnsi="Arial" w:cs="Arial"/>
          <w:color w:val="000000" w:themeColor="text1"/>
          <w:sz w:val="24"/>
          <w:szCs w:val="24"/>
        </w:rPr>
        <w:t>acceptabelt.</w:t>
      </w:r>
      <w:r w:rsidR="008C36D2">
        <w:rPr>
          <w:rFonts w:ascii="Arial" w:eastAsia="Calibri" w:hAnsi="Arial" w:cs="Arial"/>
          <w:color w:val="000000" w:themeColor="text1"/>
          <w:sz w:val="24"/>
          <w:szCs w:val="24"/>
        </w:rPr>
        <w:t xml:space="preserve"> Vi </w:t>
      </w:r>
      <w:r w:rsidR="007C7566">
        <w:rPr>
          <w:rFonts w:ascii="Arial" w:eastAsia="Calibri" w:hAnsi="Arial" w:cs="Arial"/>
          <w:color w:val="000000" w:themeColor="text1"/>
          <w:sz w:val="24"/>
          <w:szCs w:val="24"/>
        </w:rPr>
        <w:t>appellerer</w:t>
      </w:r>
      <w:r w:rsidR="00DB3699">
        <w:rPr>
          <w:rFonts w:ascii="Arial" w:eastAsia="Calibri" w:hAnsi="Arial" w:cs="Arial"/>
          <w:color w:val="000000" w:themeColor="text1"/>
          <w:sz w:val="24"/>
          <w:szCs w:val="24"/>
        </w:rPr>
        <w:t xml:space="preserve"> kraftigt til, at dem, der er ansvarlige for </w:t>
      </w:r>
      <w:proofErr w:type="gramStart"/>
      <w:r w:rsidR="00DB3699">
        <w:rPr>
          <w:rFonts w:ascii="Arial" w:eastAsia="Calibri" w:hAnsi="Arial" w:cs="Arial"/>
          <w:color w:val="000000" w:themeColor="text1"/>
          <w:sz w:val="24"/>
          <w:szCs w:val="24"/>
        </w:rPr>
        <w:t>kampe</w:t>
      </w:r>
      <w:proofErr w:type="gramEnd"/>
      <w:r w:rsidR="00DB3699">
        <w:rPr>
          <w:rFonts w:ascii="Arial" w:eastAsia="Calibri" w:hAnsi="Arial" w:cs="Arial"/>
          <w:color w:val="000000" w:themeColor="text1"/>
          <w:sz w:val="24"/>
          <w:szCs w:val="24"/>
        </w:rPr>
        <w:t xml:space="preserve"> bliver og sørger for, at der bliver ryddet op.</w:t>
      </w:r>
      <w:r w:rsidR="004830CF">
        <w:rPr>
          <w:rFonts w:ascii="Arial" w:eastAsia="Calibri" w:hAnsi="Arial" w:cs="Arial"/>
          <w:color w:val="000000" w:themeColor="text1"/>
          <w:sz w:val="24"/>
          <w:szCs w:val="24"/>
        </w:rPr>
        <w:t xml:space="preserve"> </w:t>
      </w:r>
    </w:p>
    <w:p w14:paraId="0F369501" w14:textId="77777777" w:rsidR="009477F7" w:rsidRDefault="009477F7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7D3E4DD" w14:textId="77777777" w:rsidR="00090553" w:rsidRDefault="00090553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1F58EE0" w14:textId="77777777" w:rsidR="00090553" w:rsidRDefault="00090553" w:rsidP="00986E7D">
      <w:pPr>
        <w:spacing w:after="0" w:line="240" w:lineRule="auto"/>
        <w:ind w:left="360"/>
        <w:rPr>
          <w:rFonts w:ascii="Arial" w:eastAsia="Calibri" w:hAnsi="Arial" w:cs="Arial"/>
          <w:color w:val="000000" w:themeColor="text1"/>
          <w:sz w:val="24"/>
          <w:szCs w:val="24"/>
        </w:rPr>
      </w:pPr>
    </w:p>
    <w:p w14:paraId="6839FC68" w14:textId="77777777" w:rsidR="00D07FC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>Nyt fra Brugerne</w:t>
      </w:r>
    </w:p>
    <w:p w14:paraId="5F320A02" w14:textId="7E757100" w:rsidR="009D79B4" w:rsidRDefault="00A01C41" w:rsidP="003466EB">
      <w:pPr>
        <w:spacing w:after="0" w:line="240" w:lineRule="auto"/>
        <w:ind w:left="361" w:firstLine="1304"/>
        <w:rPr>
          <w:rFonts w:ascii="Arial" w:hAnsi="Arial" w:cs="Arial"/>
        </w:rPr>
      </w:pPr>
      <w:r>
        <w:rPr>
          <w:rFonts w:ascii="Arial" w:hAnsi="Arial" w:cs="Arial"/>
        </w:rPr>
        <w:t>Intet</w:t>
      </w:r>
    </w:p>
    <w:p w14:paraId="2ACC5180" w14:textId="77777777" w:rsidR="00A01C41" w:rsidRPr="00A01C41" w:rsidRDefault="00A01C41" w:rsidP="009D79B4">
      <w:pPr>
        <w:spacing w:after="0" w:line="240" w:lineRule="auto"/>
        <w:ind w:left="2160"/>
        <w:rPr>
          <w:rFonts w:ascii="Arial" w:hAnsi="Arial" w:cs="Arial"/>
        </w:rPr>
      </w:pPr>
    </w:p>
    <w:p w14:paraId="5A821B03" w14:textId="422A6B36" w:rsidR="00D07FC1" w:rsidRPr="00D1407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 xml:space="preserve">Nyt fra </w:t>
      </w:r>
      <w:proofErr w:type="spellStart"/>
      <w:r w:rsidRPr="00D14071">
        <w:rPr>
          <w:rFonts w:ascii="Arial" w:hAnsi="Arial" w:cs="Arial"/>
          <w:b/>
          <w:bCs/>
        </w:rPr>
        <w:t>bestyrelsesrep</w:t>
      </w:r>
      <w:proofErr w:type="spellEnd"/>
      <w:r w:rsidRPr="00D14071">
        <w:rPr>
          <w:rFonts w:ascii="Arial" w:hAnsi="Arial" w:cs="Arial"/>
          <w:b/>
          <w:bCs/>
        </w:rPr>
        <w:t xml:space="preserve">. v/ </w:t>
      </w:r>
      <w:r w:rsidR="00E176EA" w:rsidRPr="00D14071">
        <w:rPr>
          <w:rFonts w:ascii="Arial" w:hAnsi="Arial" w:cs="Arial"/>
          <w:b/>
          <w:bCs/>
        </w:rPr>
        <w:t>Nicolai Sichlau</w:t>
      </w:r>
    </w:p>
    <w:p w14:paraId="705FDB78" w14:textId="6F96ADFE" w:rsidR="00BA313A" w:rsidRPr="003466EB" w:rsidRDefault="003466EB" w:rsidP="00BA313A">
      <w:pPr>
        <w:spacing w:after="0" w:line="240" w:lineRule="auto"/>
        <w:ind w:left="1665"/>
        <w:rPr>
          <w:rFonts w:ascii="Arial" w:hAnsi="Arial" w:cs="Arial"/>
        </w:rPr>
      </w:pPr>
      <w:r>
        <w:rPr>
          <w:rFonts w:ascii="Arial" w:hAnsi="Arial" w:cs="Arial"/>
        </w:rPr>
        <w:t>Intet</w:t>
      </w:r>
    </w:p>
    <w:p w14:paraId="4C53272B" w14:textId="2873772B" w:rsidR="00D07FC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>Ny mødedato for næste Brugergruppemøde</w:t>
      </w:r>
    </w:p>
    <w:p w14:paraId="7DE20CC6" w14:textId="66A56921" w:rsidR="003466EB" w:rsidRPr="003466EB" w:rsidRDefault="003466EB" w:rsidP="003466EB">
      <w:pPr>
        <w:spacing w:after="0" w:line="240" w:lineRule="auto"/>
        <w:ind w:left="1665"/>
        <w:rPr>
          <w:rFonts w:ascii="Arial" w:hAnsi="Arial" w:cs="Arial"/>
        </w:rPr>
      </w:pPr>
      <w:r>
        <w:rPr>
          <w:rFonts w:ascii="Arial" w:hAnsi="Arial" w:cs="Arial"/>
        </w:rPr>
        <w:t xml:space="preserve">Tirsdag den </w:t>
      </w:r>
      <w:r w:rsidR="003B4F8A">
        <w:rPr>
          <w:rFonts w:ascii="Arial" w:hAnsi="Arial" w:cs="Arial"/>
        </w:rPr>
        <w:t>17. maj kl. 17.00</w:t>
      </w:r>
    </w:p>
    <w:p w14:paraId="142BA391" w14:textId="77777777" w:rsidR="00BA313A" w:rsidRPr="00D14071" w:rsidRDefault="00BA313A" w:rsidP="00BA313A">
      <w:pPr>
        <w:pStyle w:val="Listeafsnit"/>
        <w:rPr>
          <w:rFonts w:ascii="Arial" w:hAnsi="Arial" w:cs="Arial"/>
          <w:b/>
          <w:bCs/>
        </w:rPr>
      </w:pPr>
    </w:p>
    <w:p w14:paraId="2D1277BC" w14:textId="77777777" w:rsidR="00D07FC1" w:rsidRDefault="00D07FC1" w:rsidP="00D07FC1">
      <w:pPr>
        <w:numPr>
          <w:ilvl w:val="0"/>
          <w:numId w:val="8"/>
        </w:numPr>
        <w:spacing w:after="0" w:line="240" w:lineRule="auto"/>
        <w:rPr>
          <w:rFonts w:ascii="Arial" w:hAnsi="Arial" w:cs="Arial"/>
          <w:b/>
          <w:bCs/>
        </w:rPr>
      </w:pPr>
      <w:r w:rsidRPr="00D14071">
        <w:rPr>
          <w:rFonts w:ascii="Arial" w:hAnsi="Arial" w:cs="Arial"/>
          <w:b/>
          <w:bCs/>
        </w:rPr>
        <w:t>Eventuelt</w:t>
      </w:r>
    </w:p>
    <w:p w14:paraId="38883C57" w14:textId="65A48159" w:rsidR="00D07FC1" w:rsidRDefault="00966A25" w:rsidP="003B4F8A">
      <w:pPr>
        <w:ind w:left="1665"/>
        <w:rPr>
          <w:rFonts w:ascii="Arial" w:hAnsi="Arial" w:cs="Arial"/>
        </w:rPr>
      </w:pPr>
      <w:r>
        <w:rPr>
          <w:rFonts w:ascii="Arial" w:hAnsi="Arial" w:cs="Arial"/>
        </w:rPr>
        <w:t>Intet</w:t>
      </w:r>
    </w:p>
    <w:p w14:paraId="592B2AFD" w14:textId="77777777" w:rsidR="00966A25" w:rsidRDefault="00966A25" w:rsidP="003B4F8A">
      <w:pPr>
        <w:ind w:left="1665"/>
        <w:rPr>
          <w:rFonts w:ascii="Arial" w:hAnsi="Arial" w:cs="Arial"/>
        </w:rPr>
      </w:pPr>
    </w:p>
    <w:p w14:paraId="3E5B1270" w14:textId="08752832" w:rsidR="00966A25" w:rsidRDefault="00966A25" w:rsidP="003B4F8A">
      <w:pPr>
        <w:ind w:left="1665"/>
        <w:rPr>
          <w:rFonts w:ascii="Arial" w:hAnsi="Arial" w:cs="Arial"/>
        </w:rPr>
      </w:pPr>
      <w:r>
        <w:rPr>
          <w:rFonts w:ascii="Arial" w:hAnsi="Arial" w:cs="Arial"/>
        </w:rPr>
        <w:t>Referenter</w:t>
      </w:r>
    </w:p>
    <w:p w14:paraId="6A51453E" w14:textId="75E2E2B6" w:rsidR="00966A25" w:rsidRPr="00966A25" w:rsidRDefault="00966A25" w:rsidP="003B4F8A">
      <w:pPr>
        <w:ind w:left="1665"/>
        <w:rPr>
          <w:rFonts w:ascii="Arial" w:hAnsi="Arial" w:cs="Arial"/>
        </w:rPr>
      </w:pPr>
      <w:r>
        <w:rPr>
          <w:rFonts w:ascii="Arial" w:hAnsi="Arial" w:cs="Arial"/>
        </w:rPr>
        <w:t>Jan og Anette</w:t>
      </w:r>
    </w:p>
    <w:p w14:paraId="5D7FB5A9" w14:textId="77777777" w:rsidR="00D07FC1" w:rsidRPr="00D14071" w:rsidRDefault="00D07FC1" w:rsidP="00D07FC1">
      <w:pPr>
        <w:rPr>
          <w:rFonts w:ascii="Arial" w:hAnsi="Arial" w:cs="Arial"/>
          <w:b/>
        </w:rPr>
      </w:pPr>
    </w:p>
    <w:p w14:paraId="647ECC4E" w14:textId="77777777" w:rsidR="00D07FC1" w:rsidRPr="00861111" w:rsidRDefault="00D07FC1" w:rsidP="00D07FC1">
      <w:pPr>
        <w:rPr>
          <w:rFonts w:ascii="Arial" w:hAnsi="Arial" w:cs="Arial"/>
          <w:b/>
        </w:rPr>
      </w:pPr>
    </w:p>
    <w:p w14:paraId="2A532131" w14:textId="77777777" w:rsidR="001B4C21" w:rsidRPr="00861111" w:rsidRDefault="001B4C21" w:rsidP="00A22CCC">
      <w:pPr>
        <w:rPr>
          <w:rFonts w:ascii="Arial" w:hAnsi="Arial" w:cs="Arial"/>
          <w:b/>
          <w:sz w:val="28"/>
          <w:szCs w:val="28"/>
        </w:rPr>
      </w:pPr>
    </w:p>
    <w:p w14:paraId="2871D1A0" w14:textId="77777777" w:rsidR="001B4C21" w:rsidRPr="00861111" w:rsidRDefault="001B4C21" w:rsidP="00A22CCC">
      <w:pPr>
        <w:rPr>
          <w:rFonts w:ascii="Arial" w:hAnsi="Arial" w:cs="Arial"/>
          <w:b/>
          <w:sz w:val="28"/>
          <w:szCs w:val="28"/>
        </w:rPr>
      </w:pPr>
    </w:p>
    <w:p w14:paraId="3C02709F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44A7513D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61E463F4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11DB7CD5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2C50AE27" w14:textId="77777777" w:rsidR="00F27BD0" w:rsidRPr="00460E9E" w:rsidRDefault="00F27BD0" w:rsidP="00F27BD0">
      <w:pPr>
        <w:rPr>
          <w:rFonts w:ascii="Futura Bk BT" w:hAnsi="Futura Bk BT" w:cs="Arial"/>
        </w:rPr>
      </w:pPr>
    </w:p>
    <w:p w14:paraId="2E35DF8B" w14:textId="77777777" w:rsidR="00460E9E" w:rsidRDefault="00460E9E" w:rsidP="00F27BD0">
      <w:pPr>
        <w:rPr>
          <w:rFonts w:ascii="Futura Bk BT" w:hAnsi="Futura Bk BT" w:cs="Arial"/>
        </w:rPr>
      </w:pPr>
    </w:p>
    <w:p w14:paraId="63CD9503" w14:textId="77777777" w:rsidR="00460E9E" w:rsidRPr="00460E9E" w:rsidRDefault="00460E9E" w:rsidP="00460E9E">
      <w:pPr>
        <w:rPr>
          <w:rFonts w:ascii="Futura Bk BT" w:hAnsi="Futura Bk BT" w:cs="Arial"/>
        </w:rPr>
      </w:pPr>
    </w:p>
    <w:p w14:paraId="60DA72CC" w14:textId="77777777" w:rsidR="00460E9E" w:rsidRDefault="00460E9E" w:rsidP="00460E9E">
      <w:pPr>
        <w:rPr>
          <w:rFonts w:ascii="Futura Bk BT" w:hAnsi="Futura Bk BT" w:cs="Arial"/>
        </w:rPr>
      </w:pPr>
    </w:p>
    <w:p w14:paraId="3AE91A95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  <w:sectPr w:rsidR="00460E9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  <w:r>
        <w:rPr>
          <w:rFonts w:ascii="Futura Bk BT" w:hAnsi="Futura Bk BT" w:cs="Arial"/>
        </w:rPr>
        <w:tab/>
      </w:r>
    </w:p>
    <w:p w14:paraId="1BADA19E" w14:textId="77777777" w:rsidR="00F27BD0" w:rsidRDefault="00F27BD0" w:rsidP="00460E9E">
      <w:pPr>
        <w:tabs>
          <w:tab w:val="left" w:pos="3615"/>
        </w:tabs>
        <w:rPr>
          <w:rFonts w:ascii="Futura Bk BT" w:hAnsi="Futura Bk BT" w:cs="Arial"/>
        </w:rPr>
      </w:pPr>
    </w:p>
    <w:p w14:paraId="6F1DFBEB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C56582F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4781FFFB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146123A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5836374D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32F464F5" w14:textId="77777777" w:rsid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p w14:paraId="64D1D8A1" w14:textId="77777777" w:rsidR="00884E94" w:rsidRDefault="00884E94" w:rsidP="00460E9E">
      <w:pPr>
        <w:tabs>
          <w:tab w:val="left" w:pos="3615"/>
        </w:tabs>
        <w:rPr>
          <w:rFonts w:ascii="Futura Bk BT" w:hAnsi="Futura Bk BT" w:cs="Arial"/>
        </w:rPr>
        <w:sectPr w:rsidR="00884E94" w:rsidSect="00460E9E">
          <w:type w:val="continuous"/>
          <w:pgSz w:w="11906" w:h="16838"/>
          <w:pgMar w:top="1701" w:right="1134" w:bottom="1701" w:left="1134" w:header="708" w:footer="708" w:gutter="0"/>
          <w:cols w:space="708"/>
          <w:docGrid w:linePitch="360"/>
        </w:sectPr>
      </w:pPr>
    </w:p>
    <w:p w14:paraId="61707938" w14:textId="77777777" w:rsidR="00460E9E" w:rsidRPr="00460E9E" w:rsidRDefault="00460E9E" w:rsidP="00460E9E">
      <w:pPr>
        <w:tabs>
          <w:tab w:val="left" w:pos="3615"/>
        </w:tabs>
        <w:rPr>
          <w:rFonts w:ascii="Futura Bk BT" w:hAnsi="Futura Bk BT" w:cs="Arial"/>
        </w:rPr>
      </w:pPr>
    </w:p>
    <w:sectPr w:rsidR="00460E9E" w:rsidRPr="00460E9E" w:rsidSect="00460E9E">
      <w:footerReference w:type="default" r:id="rId16"/>
      <w:type w:val="continuous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E6088" w14:textId="77777777" w:rsidR="0071437C" w:rsidRDefault="0071437C" w:rsidP="00FE36F6">
      <w:pPr>
        <w:spacing w:after="0" w:line="240" w:lineRule="auto"/>
      </w:pPr>
      <w:r>
        <w:separator/>
      </w:r>
    </w:p>
  </w:endnote>
  <w:endnote w:type="continuationSeparator" w:id="0">
    <w:p w14:paraId="115A091E" w14:textId="77777777" w:rsidR="0071437C" w:rsidRDefault="0071437C" w:rsidP="00FE3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Bk BT">
    <w:panose1 w:val="020B0502020204020303"/>
    <w:charset w:val="00"/>
    <w:family w:val="swiss"/>
    <w:pitch w:val="variable"/>
    <w:sig w:usb0="800000AF" w:usb1="1000204A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28C14" w14:textId="77777777" w:rsidR="00884E94" w:rsidRDefault="00884E94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1092" w14:textId="77777777" w:rsidR="00005458" w:rsidRDefault="00005458">
    <w:pPr>
      <w:pStyle w:val="Sidefod"/>
      <w:rPr>
        <w:noProof/>
        <w:lang w:eastAsia="da-DK"/>
      </w:rPr>
    </w:pPr>
    <w:r>
      <w:rPr>
        <w:noProof/>
        <w:lang w:eastAsia="da-DK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0C9D3C0" wp14:editId="09CD5C06">
              <wp:simplePos x="0" y="0"/>
              <wp:positionH relativeFrom="column">
                <wp:posOffset>4207510</wp:posOffset>
              </wp:positionH>
              <wp:positionV relativeFrom="paragraph">
                <wp:posOffset>-84455</wp:posOffset>
              </wp:positionV>
              <wp:extent cx="2360930" cy="1404620"/>
              <wp:effectExtent l="0" t="0" r="9525" b="3175"/>
              <wp:wrapSquare wrapText="bothSides"/>
              <wp:docPr id="217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603AF0" w14:textId="77777777" w:rsidR="00005458" w:rsidRPr="00005458" w:rsidRDefault="006F57DA" w:rsidP="00005458">
                          <w:pPr>
                            <w:ind w:right="705"/>
                            <w:jc w:val="right"/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Frederiksberg Idræt</w:t>
                          </w:r>
                          <w:r w:rsidR="00C953AB">
                            <w:rPr>
                              <w:rFonts w:ascii="Arial" w:hAnsi="Arial" w:cs="Arial"/>
                              <w:i/>
                              <w:color w:val="007BC4"/>
                              <w:sz w:val="18"/>
                              <w:szCs w:val="18"/>
                            </w:rPr>
                            <w:t>s-Union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Jens Jessen Vej 16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2000 Frederiksberg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Tlf. 3877 6000</w:t>
                          </w:r>
                          <w:r w:rsidR="00005458" w:rsidRPr="00005458">
                            <w:rPr>
                              <w:rFonts w:ascii="Arial" w:hAnsi="Arial" w:cs="Arial"/>
                              <w:i/>
                              <w:sz w:val="18"/>
                              <w:szCs w:val="18"/>
                            </w:rPr>
                            <w:br/>
                            <w:t>fiu@fiu-frederiksberg.dk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1F88B27F">
            <v:shapetype id="_x0000_t202" coordsize="21600,21600" o:spt="202" path="m,l,21600r21600,l21600,xe" w14:anchorId="70C9D3C0">
              <v:stroke joinstyle="miter"/>
              <v:path gradientshapeok="t" o:connecttype="rect"/>
            </v:shapetype>
            <v:shape id="_x0000_s1027" style="position:absolute;margin-left:331.3pt;margin-top:-6.65pt;width:185.9pt;height:110.6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">
              <v:textbox style="mso-fit-shape-to-text:t">
                <w:txbxContent>
                  <w:p w:rsidRPr="00005458" w:rsidR="00005458" w:rsidP="00005458" w:rsidRDefault="006F57DA" w14:paraId="783A2E18" w14:textId="77777777">
                    <w:pPr>
                      <w:ind w:right="705"/>
                      <w:jc w:val="right"/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Frederiksberg Idræt</w:t>
                    </w:r>
                    <w:r w:rsidR="00C953AB">
                      <w:rPr>
                        <w:rFonts w:ascii="Arial" w:hAnsi="Arial" w:cs="Arial"/>
                        <w:i/>
                        <w:color w:val="007BC4"/>
                        <w:sz w:val="18"/>
                        <w:szCs w:val="18"/>
                      </w:rPr>
                      <w:t>s-Union</w:t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Jens Jessen Vej 16</w:t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2000 Frederiksberg</w:t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Tlf. 3877 6000</w:t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br/>
                    </w:r>
                    <w:r w:rsidRPr="00005458" w:rsidR="00005458">
                      <w:rPr>
                        <w:rFonts w:ascii="Arial" w:hAnsi="Arial" w:cs="Arial"/>
                        <w:i/>
                        <w:sz w:val="18"/>
                        <w:szCs w:val="18"/>
                      </w:rPr>
                      <w:t>fiu@fiu-frederiksberg.dk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da-DK"/>
      </w:rPr>
      <w:drawing>
        <wp:anchor distT="0" distB="0" distL="114300" distR="114300" simplePos="0" relativeHeight="251658240" behindDoc="1" locked="0" layoutInCell="1" allowOverlap="1" wp14:anchorId="264FFB9E" wp14:editId="6574A108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C1DE74" w14:textId="77777777" w:rsidR="008A37E3" w:rsidRDefault="008A37E3">
    <w:pPr>
      <w:pStyle w:val="Sidefod"/>
    </w:pPr>
  </w:p>
  <w:p w14:paraId="4D7FFD1A" w14:textId="77777777" w:rsidR="008A37E3" w:rsidRPr="00F27BD0" w:rsidRDefault="0083445E">
    <w:pPr>
      <w:pStyle w:val="Sidefod"/>
      <w:rPr>
        <w:rFonts w:ascii="Arial" w:hAnsi="Arial" w:cs="Arial"/>
        <w:i/>
        <w:color w:val="007BC4"/>
        <w:sz w:val="20"/>
        <w:szCs w:val="20"/>
        <w:lang w:val="en-US"/>
      </w:rPr>
    </w:pPr>
    <w:hyperlink r:id="rId2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www.fiu-frederiksberg.dk</w:t>
      </w:r>
    </w:hyperlink>
    <w:r w:rsidR="008A37E3" w:rsidRPr="00F27BD0">
      <w:rPr>
        <w:rFonts w:ascii="Arial" w:hAnsi="Arial" w:cs="Arial"/>
        <w:i/>
        <w:color w:val="007BC4"/>
        <w:sz w:val="20"/>
        <w:szCs w:val="20"/>
        <w:lang w:val="en-US"/>
      </w:rPr>
      <w:t xml:space="preserve"> // </w:t>
    </w:r>
    <w:hyperlink r:id="rId3" w:history="1">
      <w:r w:rsidR="008A37E3" w:rsidRPr="00F27BD0">
        <w:rPr>
          <w:rStyle w:val="Hyperlink"/>
          <w:rFonts w:ascii="Arial" w:hAnsi="Arial" w:cs="Arial"/>
          <w:i/>
          <w:color w:val="007BC4"/>
          <w:sz w:val="20"/>
          <w:szCs w:val="20"/>
          <w:u w:val="none"/>
          <w:lang w:val="en-US"/>
        </w:rPr>
        <w:t>facebook.com/2000fiu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85530" w14:textId="77777777" w:rsidR="00884E94" w:rsidRDefault="00884E94">
    <w:pPr>
      <w:pStyle w:val="Sidefod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062C4" w14:textId="77777777" w:rsidR="00884E94" w:rsidRDefault="00884E94">
    <w:pPr>
      <w:pStyle w:val="Sidefod"/>
      <w:rPr>
        <w:noProof/>
        <w:lang w:eastAsia="da-DK"/>
      </w:rPr>
    </w:pPr>
    <w:r>
      <w:rPr>
        <w:noProof/>
        <w:lang w:eastAsia="da-DK"/>
      </w:rPr>
      <w:drawing>
        <wp:anchor distT="0" distB="0" distL="114300" distR="114300" simplePos="0" relativeHeight="251662336" behindDoc="1" locked="0" layoutInCell="1" allowOverlap="1" wp14:anchorId="1ED8503B" wp14:editId="6B8AB4AF">
          <wp:simplePos x="0" y="0"/>
          <wp:positionH relativeFrom="margin">
            <wp:align>left</wp:align>
          </wp:positionH>
          <wp:positionV relativeFrom="paragraph">
            <wp:posOffset>-5715</wp:posOffset>
          </wp:positionV>
          <wp:extent cx="2751455" cy="295275"/>
          <wp:effectExtent l="0" t="0" r="0" b="9525"/>
          <wp:wrapTight wrapText="bothSides">
            <wp:wrapPolygon edited="0">
              <wp:start x="1047" y="6968"/>
              <wp:lineTo x="0" y="12542"/>
              <wp:lineTo x="0" y="19510"/>
              <wp:lineTo x="12263" y="20903"/>
              <wp:lineTo x="20488" y="20903"/>
              <wp:lineTo x="20937" y="15329"/>
              <wp:lineTo x="20488" y="11148"/>
              <wp:lineTo x="18694" y="6968"/>
              <wp:lineTo x="1047" y="6968"/>
            </wp:wrapPolygon>
          </wp:wrapTight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AGLINE_FIU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06" t="-1" b="17844"/>
                  <a:stretch/>
                </pic:blipFill>
                <pic:spPr bwMode="auto">
                  <a:xfrm>
                    <a:off x="0" y="0"/>
                    <a:ext cx="2751455" cy="295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159E9E5" w14:textId="77777777" w:rsidR="00884E94" w:rsidRDefault="00884E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ED73A" w14:textId="77777777" w:rsidR="0071437C" w:rsidRDefault="0071437C" w:rsidP="00FE36F6">
      <w:pPr>
        <w:spacing w:after="0" w:line="240" w:lineRule="auto"/>
      </w:pPr>
      <w:r>
        <w:separator/>
      </w:r>
    </w:p>
  </w:footnote>
  <w:footnote w:type="continuationSeparator" w:id="0">
    <w:p w14:paraId="3443883D" w14:textId="77777777" w:rsidR="0071437C" w:rsidRDefault="0071437C" w:rsidP="00FE3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075A2" w14:textId="77777777" w:rsidR="00884E94" w:rsidRDefault="00884E94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97EFD" w14:textId="77777777" w:rsidR="00FE36F6" w:rsidRDefault="00FE36F6" w:rsidP="00FE36F6">
    <w:pPr>
      <w:pStyle w:val="Sidehoved"/>
      <w:jc w:val="right"/>
    </w:pPr>
    <w:r>
      <w:rPr>
        <w:noProof/>
        <w:lang w:eastAsia="da-DK"/>
      </w:rPr>
      <w:drawing>
        <wp:inline distT="0" distB="0" distL="0" distR="0" wp14:anchorId="3183B08E" wp14:editId="241911BA">
          <wp:extent cx="1260000" cy="126000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UNDTLOGO_BLÅ_WEB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2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097F42" w14:textId="77777777" w:rsidR="00FE36F6" w:rsidRDefault="00FE36F6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065F" w14:textId="77777777" w:rsidR="00884E94" w:rsidRDefault="00884E9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63D5"/>
    <w:multiLevelType w:val="hybridMultilevel"/>
    <w:tmpl w:val="EE060F2C"/>
    <w:lvl w:ilvl="0" w:tplc="502AEA98">
      <w:start w:val="1"/>
      <w:numFmt w:val="decimal"/>
      <w:lvlText w:val="%1."/>
      <w:lvlJc w:val="left"/>
      <w:pPr>
        <w:tabs>
          <w:tab w:val="num" w:pos="1665"/>
        </w:tabs>
        <w:ind w:left="1665" w:hanging="1305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6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412CCC"/>
    <w:multiLevelType w:val="hybridMultilevel"/>
    <w:tmpl w:val="D2AA7F08"/>
    <w:lvl w:ilvl="0" w:tplc="040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27107"/>
    <w:multiLevelType w:val="hybridMultilevel"/>
    <w:tmpl w:val="AA52AD68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A002F5"/>
    <w:multiLevelType w:val="hybridMultilevel"/>
    <w:tmpl w:val="19923DD4"/>
    <w:lvl w:ilvl="0" w:tplc="04060011">
      <w:start w:val="2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222" w:hanging="360"/>
      </w:pPr>
    </w:lvl>
    <w:lvl w:ilvl="2" w:tplc="0406001B" w:tentative="1">
      <w:start w:val="1"/>
      <w:numFmt w:val="lowerRoman"/>
      <w:lvlText w:val="%3."/>
      <w:lvlJc w:val="right"/>
      <w:pPr>
        <w:ind w:left="1942" w:hanging="180"/>
      </w:pPr>
    </w:lvl>
    <w:lvl w:ilvl="3" w:tplc="0406000F" w:tentative="1">
      <w:start w:val="1"/>
      <w:numFmt w:val="decimal"/>
      <w:lvlText w:val="%4."/>
      <w:lvlJc w:val="left"/>
      <w:pPr>
        <w:ind w:left="2662" w:hanging="360"/>
      </w:pPr>
    </w:lvl>
    <w:lvl w:ilvl="4" w:tplc="04060019" w:tentative="1">
      <w:start w:val="1"/>
      <w:numFmt w:val="lowerLetter"/>
      <w:lvlText w:val="%5."/>
      <w:lvlJc w:val="left"/>
      <w:pPr>
        <w:ind w:left="3382" w:hanging="360"/>
      </w:pPr>
    </w:lvl>
    <w:lvl w:ilvl="5" w:tplc="0406001B" w:tentative="1">
      <w:start w:val="1"/>
      <w:numFmt w:val="lowerRoman"/>
      <w:lvlText w:val="%6."/>
      <w:lvlJc w:val="right"/>
      <w:pPr>
        <w:ind w:left="4102" w:hanging="180"/>
      </w:pPr>
    </w:lvl>
    <w:lvl w:ilvl="6" w:tplc="0406000F" w:tentative="1">
      <w:start w:val="1"/>
      <w:numFmt w:val="decimal"/>
      <w:lvlText w:val="%7."/>
      <w:lvlJc w:val="left"/>
      <w:pPr>
        <w:ind w:left="4822" w:hanging="360"/>
      </w:pPr>
    </w:lvl>
    <w:lvl w:ilvl="7" w:tplc="04060019" w:tentative="1">
      <w:start w:val="1"/>
      <w:numFmt w:val="lowerLetter"/>
      <w:lvlText w:val="%8."/>
      <w:lvlJc w:val="left"/>
      <w:pPr>
        <w:ind w:left="5542" w:hanging="360"/>
      </w:pPr>
    </w:lvl>
    <w:lvl w:ilvl="8" w:tplc="040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D551383"/>
    <w:multiLevelType w:val="hybridMultilevel"/>
    <w:tmpl w:val="C51088C2"/>
    <w:lvl w:ilvl="0" w:tplc="0406000F">
      <w:start w:val="10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364" w:hanging="360"/>
      </w:pPr>
    </w:lvl>
    <w:lvl w:ilvl="2" w:tplc="0406001B" w:tentative="1">
      <w:start w:val="1"/>
      <w:numFmt w:val="lowerRoman"/>
      <w:lvlText w:val="%3."/>
      <w:lvlJc w:val="right"/>
      <w:pPr>
        <w:ind w:left="2084" w:hanging="180"/>
      </w:pPr>
    </w:lvl>
    <w:lvl w:ilvl="3" w:tplc="0406000F" w:tentative="1">
      <w:start w:val="1"/>
      <w:numFmt w:val="decimal"/>
      <w:lvlText w:val="%4."/>
      <w:lvlJc w:val="left"/>
      <w:pPr>
        <w:ind w:left="2804" w:hanging="360"/>
      </w:pPr>
    </w:lvl>
    <w:lvl w:ilvl="4" w:tplc="04060019" w:tentative="1">
      <w:start w:val="1"/>
      <w:numFmt w:val="lowerLetter"/>
      <w:lvlText w:val="%5."/>
      <w:lvlJc w:val="left"/>
      <w:pPr>
        <w:ind w:left="3524" w:hanging="360"/>
      </w:pPr>
    </w:lvl>
    <w:lvl w:ilvl="5" w:tplc="0406001B" w:tentative="1">
      <w:start w:val="1"/>
      <w:numFmt w:val="lowerRoman"/>
      <w:lvlText w:val="%6."/>
      <w:lvlJc w:val="right"/>
      <w:pPr>
        <w:ind w:left="4244" w:hanging="180"/>
      </w:pPr>
    </w:lvl>
    <w:lvl w:ilvl="6" w:tplc="0406000F" w:tentative="1">
      <w:start w:val="1"/>
      <w:numFmt w:val="decimal"/>
      <w:lvlText w:val="%7."/>
      <w:lvlJc w:val="left"/>
      <w:pPr>
        <w:ind w:left="4964" w:hanging="360"/>
      </w:pPr>
    </w:lvl>
    <w:lvl w:ilvl="7" w:tplc="04060019" w:tentative="1">
      <w:start w:val="1"/>
      <w:numFmt w:val="lowerLetter"/>
      <w:lvlText w:val="%8."/>
      <w:lvlJc w:val="left"/>
      <w:pPr>
        <w:ind w:left="5684" w:hanging="360"/>
      </w:pPr>
    </w:lvl>
    <w:lvl w:ilvl="8" w:tplc="040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AE4093D"/>
    <w:multiLevelType w:val="hybridMultilevel"/>
    <w:tmpl w:val="00D897AA"/>
    <w:lvl w:ilvl="0" w:tplc="040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F66B8"/>
    <w:multiLevelType w:val="hybridMultilevel"/>
    <w:tmpl w:val="FB162D2C"/>
    <w:lvl w:ilvl="0" w:tplc="39D40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5651E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ADDEB2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E22E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842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34F4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40F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AA4B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85D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664B14"/>
    <w:multiLevelType w:val="hybridMultilevel"/>
    <w:tmpl w:val="F1FCD89A"/>
    <w:lvl w:ilvl="0" w:tplc="0406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505" w:hanging="360"/>
      </w:pPr>
    </w:lvl>
    <w:lvl w:ilvl="2" w:tplc="0406001B" w:tentative="1">
      <w:start w:val="1"/>
      <w:numFmt w:val="lowerRoman"/>
      <w:lvlText w:val="%3."/>
      <w:lvlJc w:val="right"/>
      <w:pPr>
        <w:ind w:left="2225" w:hanging="180"/>
      </w:pPr>
    </w:lvl>
    <w:lvl w:ilvl="3" w:tplc="0406000F" w:tentative="1">
      <w:start w:val="1"/>
      <w:numFmt w:val="decimal"/>
      <w:lvlText w:val="%4."/>
      <w:lvlJc w:val="left"/>
      <w:pPr>
        <w:ind w:left="2945" w:hanging="360"/>
      </w:pPr>
    </w:lvl>
    <w:lvl w:ilvl="4" w:tplc="04060019" w:tentative="1">
      <w:start w:val="1"/>
      <w:numFmt w:val="lowerLetter"/>
      <w:lvlText w:val="%5."/>
      <w:lvlJc w:val="left"/>
      <w:pPr>
        <w:ind w:left="3665" w:hanging="360"/>
      </w:pPr>
    </w:lvl>
    <w:lvl w:ilvl="5" w:tplc="0406001B" w:tentative="1">
      <w:start w:val="1"/>
      <w:numFmt w:val="lowerRoman"/>
      <w:lvlText w:val="%6."/>
      <w:lvlJc w:val="right"/>
      <w:pPr>
        <w:ind w:left="4385" w:hanging="180"/>
      </w:pPr>
    </w:lvl>
    <w:lvl w:ilvl="6" w:tplc="0406000F" w:tentative="1">
      <w:start w:val="1"/>
      <w:numFmt w:val="decimal"/>
      <w:lvlText w:val="%7."/>
      <w:lvlJc w:val="left"/>
      <w:pPr>
        <w:ind w:left="5105" w:hanging="360"/>
      </w:pPr>
    </w:lvl>
    <w:lvl w:ilvl="7" w:tplc="04060019" w:tentative="1">
      <w:start w:val="1"/>
      <w:numFmt w:val="lowerLetter"/>
      <w:lvlText w:val="%8."/>
      <w:lvlJc w:val="left"/>
      <w:pPr>
        <w:ind w:left="5825" w:hanging="360"/>
      </w:pPr>
    </w:lvl>
    <w:lvl w:ilvl="8" w:tplc="0406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7C"/>
    <w:rsid w:val="00005458"/>
    <w:rsid w:val="00055945"/>
    <w:rsid w:val="00065AE8"/>
    <w:rsid w:val="00083AA2"/>
    <w:rsid w:val="00090553"/>
    <w:rsid w:val="0009095B"/>
    <w:rsid w:val="000B0CE2"/>
    <w:rsid w:val="000C16F6"/>
    <w:rsid w:val="000D1721"/>
    <w:rsid w:val="000E39B4"/>
    <w:rsid w:val="000E607B"/>
    <w:rsid w:val="00110C2A"/>
    <w:rsid w:val="001135F6"/>
    <w:rsid w:val="00123DA3"/>
    <w:rsid w:val="001253E0"/>
    <w:rsid w:val="00162FA2"/>
    <w:rsid w:val="0017ECC6"/>
    <w:rsid w:val="001953FA"/>
    <w:rsid w:val="001B27D0"/>
    <w:rsid w:val="001B4C21"/>
    <w:rsid w:val="001D7787"/>
    <w:rsid w:val="001D7F78"/>
    <w:rsid w:val="002021BF"/>
    <w:rsid w:val="00222A4D"/>
    <w:rsid w:val="0022753A"/>
    <w:rsid w:val="00260037"/>
    <w:rsid w:val="00295450"/>
    <w:rsid w:val="002A0297"/>
    <w:rsid w:val="002C517F"/>
    <w:rsid w:val="002C74B4"/>
    <w:rsid w:val="002F4078"/>
    <w:rsid w:val="0030557C"/>
    <w:rsid w:val="00334691"/>
    <w:rsid w:val="00342A3F"/>
    <w:rsid w:val="003466EB"/>
    <w:rsid w:val="0036464F"/>
    <w:rsid w:val="003711D2"/>
    <w:rsid w:val="00381F21"/>
    <w:rsid w:val="00394004"/>
    <w:rsid w:val="003B4F8A"/>
    <w:rsid w:val="003E0C50"/>
    <w:rsid w:val="00430CB5"/>
    <w:rsid w:val="00450AC7"/>
    <w:rsid w:val="00460E9E"/>
    <w:rsid w:val="004673FA"/>
    <w:rsid w:val="004830CF"/>
    <w:rsid w:val="00491EC1"/>
    <w:rsid w:val="004B288E"/>
    <w:rsid w:val="004C303E"/>
    <w:rsid w:val="004D578B"/>
    <w:rsid w:val="00524FED"/>
    <w:rsid w:val="00550A85"/>
    <w:rsid w:val="005672E3"/>
    <w:rsid w:val="00597B91"/>
    <w:rsid w:val="005B2186"/>
    <w:rsid w:val="005B7E8E"/>
    <w:rsid w:val="005D4050"/>
    <w:rsid w:val="005D6BCD"/>
    <w:rsid w:val="0061721A"/>
    <w:rsid w:val="00642412"/>
    <w:rsid w:val="00656739"/>
    <w:rsid w:val="0069254D"/>
    <w:rsid w:val="006C0CE6"/>
    <w:rsid w:val="006F57DA"/>
    <w:rsid w:val="00702111"/>
    <w:rsid w:val="00711D00"/>
    <w:rsid w:val="0071437C"/>
    <w:rsid w:val="00717EF2"/>
    <w:rsid w:val="00720952"/>
    <w:rsid w:val="007344AC"/>
    <w:rsid w:val="007545C1"/>
    <w:rsid w:val="00754EE2"/>
    <w:rsid w:val="00755487"/>
    <w:rsid w:val="00774494"/>
    <w:rsid w:val="00776451"/>
    <w:rsid w:val="007C7566"/>
    <w:rsid w:val="007E3228"/>
    <w:rsid w:val="007F0630"/>
    <w:rsid w:val="007F6E77"/>
    <w:rsid w:val="007F7BF7"/>
    <w:rsid w:val="0083445E"/>
    <w:rsid w:val="0085235C"/>
    <w:rsid w:val="00861111"/>
    <w:rsid w:val="00884E94"/>
    <w:rsid w:val="00897982"/>
    <w:rsid w:val="008A37E3"/>
    <w:rsid w:val="008C36D2"/>
    <w:rsid w:val="008D0E12"/>
    <w:rsid w:val="008D1AF4"/>
    <w:rsid w:val="008E5D0F"/>
    <w:rsid w:val="008F69CD"/>
    <w:rsid w:val="00900350"/>
    <w:rsid w:val="0092389F"/>
    <w:rsid w:val="00932293"/>
    <w:rsid w:val="00941996"/>
    <w:rsid w:val="009477F7"/>
    <w:rsid w:val="00966A25"/>
    <w:rsid w:val="009771DB"/>
    <w:rsid w:val="00986E7D"/>
    <w:rsid w:val="00987193"/>
    <w:rsid w:val="009A09FF"/>
    <w:rsid w:val="009A3D14"/>
    <w:rsid w:val="009D79B4"/>
    <w:rsid w:val="009F3F38"/>
    <w:rsid w:val="00A01C41"/>
    <w:rsid w:val="00A059A0"/>
    <w:rsid w:val="00A14E16"/>
    <w:rsid w:val="00A22CCC"/>
    <w:rsid w:val="00A3651D"/>
    <w:rsid w:val="00A4221B"/>
    <w:rsid w:val="00A47944"/>
    <w:rsid w:val="00A524ED"/>
    <w:rsid w:val="00A55390"/>
    <w:rsid w:val="00A8012E"/>
    <w:rsid w:val="00A8100D"/>
    <w:rsid w:val="00A83E63"/>
    <w:rsid w:val="00A90EB3"/>
    <w:rsid w:val="00A97A9B"/>
    <w:rsid w:val="00AA657E"/>
    <w:rsid w:val="00AC301D"/>
    <w:rsid w:val="00AE2317"/>
    <w:rsid w:val="00B064EB"/>
    <w:rsid w:val="00B1068E"/>
    <w:rsid w:val="00B12F62"/>
    <w:rsid w:val="00B32EF8"/>
    <w:rsid w:val="00B400D1"/>
    <w:rsid w:val="00B64B42"/>
    <w:rsid w:val="00B971B3"/>
    <w:rsid w:val="00BA313A"/>
    <w:rsid w:val="00BA7506"/>
    <w:rsid w:val="00BB1174"/>
    <w:rsid w:val="00BD7948"/>
    <w:rsid w:val="00BF1BDF"/>
    <w:rsid w:val="00C041A1"/>
    <w:rsid w:val="00C44659"/>
    <w:rsid w:val="00C60E3D"/>
    <w:rsid w:val="00C62CB0"/>
    <w:rsid w:val="00C65461"/>
    <w:rsid w:val="00C662CC"/>
    <w:rsid w:val="00C74295"/>
    <w:rsid w:val="00C8198D"/>
    <w:rsid w:val="00C919D8"/>
    <w:rsid w:val="00C953AB"/>
    <w:rsid w:val="00CA4C65"/>
    <w:rsid w:val="00CA68B2"/>
    <w:rsid w:val="00D07FC1"/>
    <w:rsid w:val="00D14071"/>
    <w:rsid w:val="00D32DA8"/>
    <w:rsid w:val="00D504D4"/>
    <w:rsid w:val="00DB3699"/>
    <w:rsid w:val="00DD30AD"/>
    <w:rsid w:val="00DD5951"/>
    <w:rsid w:val="00DD706B"/>
    <w:rsid w:val="00E176EA"/>
    <w:rsid w:val="00E321C4"/>
    <w:rsid w:val="00E4375B"/>
    <w:rsid w:val="00E45A1A"/>
    <w:rsid w:val="00E84311"/>
    <w:rsid w:val="00EC1EE1"/>
    <w:rsid w:val="00EC2C6D"/>
    <w:rsid w:val="00F20E0E"/>
    <w:rsid w:val="00F27BD0"/>
    <w:rsid w:val="00F55E3F"/>
    <w:rsid w:val="00FA5E2A"/>
    <w:rsid w:val="00FC33A4"/>
    <w:rsid w:val="00FE36F6"/>
    <w:rsid w:val="014EE717"/>
    <w:rsid w:val="0227E114"/>
    <w:rsid w:val="033F38E8"/>
    <w:rsid w:val="03567DF4"/>
    <w:rsid w:val="0622583A"/>
    <w:rsid w:val="066ADFFD"/>
    <w:rsid w:val="07F44198"/>
    <w:rsid w:val="08057C6F"/>
    <w:rsid w:val="0940D09F"/>
    <w:rsid w:val="0A4D287B"/>
    <w:rsid w:val="0AD7492A"/>
    <w:rsid w:val="0ADCA100"/>
    <w:rsid w:val="0BC015E8"/>
    <w:rsid w:val="0BE8F8DC"/>
    <w:rsid w:val="0CBC3960"/>
    <w:rsid w:val="0D6C3454"/>
    <w:rsid w:val="0D84C93D"/>
    <w:rsid w:val="10BC69FF"/>
    <w:rsid w:val="11D88C12"/>
    <w:rsid w:val="13F40AC1"/>
    <w:rsid w:val="1422C9AC"/>
    <w:rsid w:val="14E53366"/>
    <w:rsid w:val="158FDB22"/>
    <w:rsid w:val="1687BD5E"/>
    <w:rsid w:val="184C9EC9"/>
    <w:rsid w:val="1B843F8B"/>
    <w:rsid w:val="1BFF1CA6"/>
    <w:rsid w:val="1CD71CEE"/>
    <w:rsid w:val="1EBBE04D"/>
    <w:rsid w:val="1F54417C"/>
    <w:rsid w:val="20DA11A9"/>
    <w:rsid w:val="210280A3"/>
    <w:rsid w:val="21093A3A"/>
    <w:rsid w:val="2255C941"/>
    <w:rsid w:val="240A2E8B"/>
    <w:rsid w:val="24121C11"/>
    <w:rsid w:val="2440DAFC"/>
    <w:rsid w:val="2749BCD3"/>
    <w:rsid w:val="28B3CFEE"/>
    <w:rsid w:val="28F5D185"/>
    <w:rsid w:val="2A45BA8B"/>
    <w:rsid w:val="2CF52E3E"/>
    <w:rsid w:val="2D7D5B4D"/>
    <w:rsid w:val="2DCE94E5"/>
    <w:rsid w:val="2E10CE4C"/>
    <w:rsid w:val="2FA7CD7A"/>
    <w:rsid w:val="2FAC9EAD"/>
    <w:rsid w:val="30022396"/>
    <w:rsid w:val="302CCF00"/>
    <w:rsid w:val="328C6F7A"/>
    <w:rsid w:val="32A9F38E"/>
    <w:rsid w:val="32BB2E65"/>
    <w:rsid w:val="32E43F6F"/>
    <w:rsid w:val="350270CB"/>
    <w:rsid w:val="35C4103C"/>
    <w:rsid w:val="375FE09D"/>
    <w:rsid w:val="39EF73F1"/>
    <w:rsid w:val="3AB50573"/>
    <w:rsid w:val="3B71B24F"/>
    <w:rsid w:val="3C50D5D4"/>
    <w:rsid w:val="3DC6A358"/>
    <w:rsid w:val="3E306E34"/>
    <w:rsid w:val="4024FA38"/>
    <w:rsid w:val="40B7C56D"/>
    <w:rsid w:val="4161AF2B"/>
    <w:rsid w:val="430CFC8C"/>
    <w:rsid w:val="434B7094"/>
    <w:rsid w:val="45E23B73"/>
    <w:rsid w:val="478616E2"/>
    <w:rsid w:val="49BAB218"/>
    <w:rsid w:val="49D3DA75"/>
    <w:rsid w:val="4A1B2E49"/>
    <w:rsid w:val="4ACB293D"/>
    <w:rsid w:val="4C66F99E"/>
    <w:rsid w:val="4D241020"/>
    <w:rsid w:val="4E8E233B"/>
    <w:rsid w:val="4F80F814"/>
    <w:rsid w:val="4F9A1171"/>
    <w:rsid w:val="517CA428"/>
    <w:rsid w:val="51DEEC5A"/>
    <w:rsid w:val="52150557"/>
    <w:rsid w:val="54720B83"/>
    <w:rsid w:val="54871497"/>
    <w:rsid w:val="56993520"/>
    <w:rsid w:val="5789CA51"/>
    <w:rsid w:val="590EB1FD"/>
    <w:rsid w:val="59457CA6"/>
    <w:rsid w:val="59D8C368"/>
    <w:rsid w:val="5EF3885F"/>
    <w:rsid w:val="604804EC"/>
    <w:rsid w:val="60889F29"/>
    <w:rsid w:val="621200C4"/>
    <w:rsid w:val="62D46A7E"/>
    <w:rsid w:val="63ADD125"/>
    <w:rsid w:val="648BFD8A"/>
    <w:rsid w:val="66FE9A44"/>
    <w:rsid w:val="6740D3AB"/>
    <w:rsid w:val="6839EE74"/>
    <w:rsid w:val="6C8F21E9"/>
    <w:rsid w:val="6CAB1765"/>
    <w:rsid w:val="72CCA627"/>
    <w:rsid w:val="74062E56"/>
    <w:rsid w:val="74F52016"/>
    <w:rsid w:val="763DF1B5"/>
    <w:rsid w:val="79C89139"/>
    <w:rsid w:val="7AD57C89"/>
    <w:rsid w:val="7BCF06D4"/>
    <w:rsid w:val="7D3DD9B3"/>
    <w:rsid w:val="7D6C0B24"/>
    <w:rsid w:val="7E132E81"/>
    <w:rsid w:val="7F233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5EE849A4"/>
  <w15:chartTrackingRefBased/>
  <w15:docId w15:val="{B1B2275A-C51F-41BF-9647-386622DC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qFormat/>
    <w:rsid w:val="0071437C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16"/>
      <w:szCs w:val="24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E36F6"/>
  </w:style>
  <w:style w:type="paragraph" w:styleId="Sidefod">
    <w:name w:val="footer"/>
    <w:basedOn w:val="Normal"/>
    <w:link w:val="SidefodTegn"/>
    <w:uiPriority w:val="99"/>
    <w:unhideWhenUsed/>
    <w:rsid w:val="00FE36F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E36F6"/>
  </w:style>
  <w:style w:type="character" w:styleId="Hyperlink">
    <w:name w:val="Hyperlink"/>
    <w:basedOn w:val="Standardskrifttypeiafsnit"/>
    <w:unhideWhenUsed/>
    <w:rsid w:val="008A37E3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C7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C74B4"/>
    <w:rPr>
      <w:rFonts w:ascii="Segoe UI" w:hAnsi="Segoe UI" w:cs="Segoe UI"/>
      <w:sz w:val="18"/>
      <w:szCs w:val="18"/>
    </w:rPr>
  </w:style>
  <w:style w:type="character" w:customStyle="1" w:styleId="Overskrift2Tegn">
    <w:name w:val="Overskrift 2 Tegn"/>
    <w:basedOn w:val="Standardskrifttypeiafsnit"/>
    <w:link w:val="Overskrift2"/>
    <w:rsid w:val="0071437C"/>
    <w:rPr>
      <w:rFonts w:ascii="Arial" w:eastAsia="Times New Roman" w:hAnsi="Arial" w:cs="Arial"/>
      <w:b/>
      <w:bCs/>
      <w:sz w:val="16"/>
      <w:szCs w:val="24"/>
      <w:lang w:eastAsia="da-DK"/>
    </w:rPr>
  </w:style>
  <w:style w:type="paragraph" w:styleId="Listeafsnit">
    <w:name w:val="List Paragraph"/>
    <w:basedOn w:val="Normal"/>
    <w:uiPriority w:val="34"/>
    <w:qFormat/>
    <w:rsid w:val="0071437C"/>
    <w:pPr>
      <w:spacing w:after="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basedOn w:val="Normal"/>
    <w:uiPriority w:val="1"/>
    <w:rsid w:val="7D3DD9B3"/>
    <w:pPr>
      <w:spacing w:after="0"/>
    </w:pPr>
    <w:rPr>
      <w:rFonts w:ascii="Times New Roman" w:eastAsiaTheme="minorEastAsia" w:hAnsi="Times New Roman" w:cs="Times New Roman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2000fiu" TargetMode="External"/><Relationship Id="rId2" Type="http://schemas.openxmlformats.org/officeDocument/2006/relationships/hyperlink" Target="file://fiu-dc01/fiudata/www.fiu-frederiksberg.dk" TargetMode="External"/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Referat%20-%20Skabelon%20NYT%20LOGO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D3D72FDA1CBC45BB3FA67690EFFB29" ma:contentTypeVersion="13" ma:contentTypeDescription="Opret et nyt dokument." ma:contentTypeScope="" ma:versionID="445d32091f3aefb50d53332d0b2a2872">
  <xsd:schema xmlns:xsd="http://www.w3.org/2001/XMLSchema" xmlns:xs="http://www.w3.org/2001/XMLSchema" xmlns:p="http://schemas.microsoft.com/office/2006/metadata/properties" xmlns:ns2="b6f212ce-dd5d-4460-837a-b43239c52f62" xmlns:ns3="cc4a0bae-61f2-4c47-aebd-ffe504048640" targetNamespace="http://schemas.microsoft.com/office/2006/metadata/properties" ma:root="true" ma:fieldsID="4f04f2c8d0394db307f082f0be7df088" ns2:_="" ns3:_="">
    <xsd:import namespace="b6f212ce-dd5d-4460-837a-b43239c52f62"/>
    <xsd:import namespace="cc4a0bae-61f2-4c47-aebd-ffe5040486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f212ce-dd5d-4460-837a-b43239c52f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4a0bae-61f2-4c47-aebd-ffe5040486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E166B2-BA69-46A1-A67A-5678D1A41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f212ce-dd5d-4460-837a-b43239c52f62"/>
    <ds:schemaRef ds:uri="cc4a0bae-61f2-4c47-aebd-ffe5040486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4C73E0-B6BF-446E-BAD2-26075B1081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D961B3-77EF-4F1C-AC8C-77883C7FF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Referat - Skabelon NYT LOGO</Template>
  <TotalTime>0</TotalTime>
  <Pages>4</Pages>
  <Words>612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Anette Larsesn</dc:creator>
  <cp:keywords/>
  <dc:description/>
  <cp:lastModifiedBy>Anette Larsen</cp:lastModifiedBy>
  <cp:revision>90</cp:revision>
  <cp:lastPrinted>2019-02-25T13:38:00Z</cp:lastPrinted>
  <dcterms:created xsi:type="dcterms:W3CDTF">2022-03-02T12:41:00Z</dcterms:created>
  <dcterms:modified xsi:type="dcterms:W3CDTF">2022-03-09T16:57:00Z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0x010100B4D3D72FDA1CBC45BB3FA67690EFFB29</vt:lpwstr>
  </property>
  <property fmtid="{D5CDD505-2E9C-101B-9397-08002B2CF9AE}" pid="3" name="Order">
    <vt:r8>2325700</vt:r8>
  </property>
</Properties>
</file>